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EF763D2" w14:textId="569E88BF" w:rsidR="00FF3C33" w:rsidRDefault="00B0514B" w:rsidP="0019613D">
      <w:pPr>
        <w:spacing w:after="320" w:line="720" w:lineRule="exact"/>
        <w:rPr>
          <w:color w:val="141313" w:themeColor="text1"/>
          <w:sz w:val="72"/>
          <w:szCs w:val="72"/>
        </w:rPr>
      </w:pPr>
      <w:r>
        <w:rPr>
          <w:noProof/>
          <w:color w:val="141313" w:themeColor="text1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FB910" wp14:editId="660A1F34">
                <wp:simplePos x="0" y="0"/>
                <wp:positionH relativeFrom="column">
                  <wp:posOffset>-720090</wp:posOffset>
                </wp:positionH>
                <wp:positionV relativeFrom="paragraph">
                  <wp:posOffset>574675</wp:posOffset>
                </wp:positionV>
                <wp:extent cx="7200000" cy="0"/>
                <wp:effectExtent l="25400" t="25400" r="3937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412878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65pt,45.25pt" to="510.3pt,45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" strokecolor="#412878" strokeweight="3pt">
                <v:stroke endcap="round"/>
              </v:line>
            </w:pict>
          </mc:Fallback>
        </mc:AlternateContent>
      </w:r>
      <w:r w:rsidR="00F2141A">
        <w:rPr>
          <w:noProof/>
          <w:color w:val="231F20"/>
          <w:lang w:eastAsia="en-GB"/>
        </w:rPr>
        <w:drawing>
          <wp:anchor distT="0" distB="0" distL="114300" distR="114300" simplePos="0" relativeHeight="251717632" behindDoc="0" locked="0" layoutInCell="1" allowOverlap="1" wp14:anchorId="2870827D" wp14:editId="0C8CA4A4">
            <wp:simplePos x="0" y="0"/>
            <wp:positionH relativeFrom="column">
              <wp:posOffset>4353560</wp:posOffset>
            </wp:positionH>
            <wp:positionV relativeFrom="page">
              <wp:posOffset>2530475</wp:posOffset>
            </wp:positionV>
            <wp:extent cx="1246505" cy="1038860"/>
            <wp:effectExtent l="0" t="0" r="0" b="2540"/>
            <wp:wrapNone/>
            <wp:docPr id="48" name="Picture 48" descr="MacWork:CLIENTS:AQA:11996 Science resource for lower achievers:pictures:KeyScientificIdeas-Cells1-righttside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Work:CLIENTS:AQA:11996 Science resource for lower achievers:pictures:KeyScientificIdeas-Cells1-righttside-1.ps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695">
        <w:rPr>
          <w:noProof/>
          <w:color w:val="231F20"/>
          <w:lang w:eastAsia="en-GB"/>
        </w:rPr>
        <w:drawing>
          <wp:anchor distT="0" distB="0" distL="114300" distR="114300" simplePos="0" relativeHeight="251670528" behindDoc="0" locked="0" layoutInCell="1" allowOverlap="1" wp14:anchorId="1D3B61AF" wp14:editId="78694E98">
            <wp:simplePos x="0" y="0"/>
            <wp:positionH relativeFrom="column">
              <wp:posOffset>1299845</wp:posOffset>
            </wp:positionH>
            <wp:positionV relativeFrom="page">
              <wp:posOffset>2550795</wp:posOffset>
            </wp:positionV>
            <wp:extent cx="668655" cy="1213485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ScientificIdeas-Cells1-leftside-1.ps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1213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BCD">
        <w:rPr>
          <w:color w:val="141313" w:themeColor="text1"/>
          <w:sz w:val="72"/>
          <w:szCs w:val="72"/>
        </w:rPr>
        <w:t xml:space="preserve">Key scientific ideas – </w:t>
      </w:r>
      <w:r w:rsidR="00AE4539">
        <w:rPr>
          <w:color w:val="141313" w:themeColor="text1"/>
          <w:sz w:val="72"/>
          <w:szCs w:val="72"/>
        </w:rPr>
        <w:t>c</w:t>
      </w:r>
      <w:r w:rsidR="002B5BCD">
        <w:rPr>
          <w:color w:val="141313" w:themeColor="text1"/>
          <w:sz w:val="72"/>
          <w:szCs w:val="72"/>
        </w:rPr>
        <w:t>ells 1</w:t>
      </w:r>
    </w:p>
    <w:p w14:paraId="31C6B7A3" w14:textId="155DF85E" w:rsidR="00C01C43" w:rsidRPr="00502912" w:rsidRDefault="00D318E6" w:rsidP="002B5BCD">
      <w:pPr>
        <w:autoSpaceDE w:val="0"/>
        <w:autoSpaceDN w:val="0"/>
        <w:adjustRightInd w:val="0"/>
        <w:spacing w:before="240" w:after="0"/>
        <w:contextualSpacing/>
        <w:rPr>
          <w:color w:val="231F20"/>
        </w:rPr>
      </w:pP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939921" wp14:editId="66E86A4F">
                <wp:simplePos x="0" y="0"/>
                <wp:positionH relativeFrom="column">
                  <wp:posOffset>12700</wp:posOffset>
                </wp:positionH>
                <wp:positionV relativeFrom="paragraph">
                  <wp:posOffset>6178550</wp:posOffset>
                </wp:positionV>
                <wp:extent cx="906780" cy="38481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6E4CC" w14:textId="77777777" w:rsidR="00E771DE" w:rsidRDefault="00E771DE" w:rsidP="00B0514B">
                            <w:proofErr w:type="gramStart"/>
                            <w:r>
                              <w:t>organism</w:t>
                            </w:r>
                            <w:proofErr w:type="gramEnd"/>
                          </w:p>
                          <w:p w14:paraId="2E245408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margin-left:1pt;margin-top:486.5pt;width:71.4pt;height:30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" filled="f" stroked="f">
                <v:textbox>
                  <w:txbxContent>
                    <w:p w14:paraId="4B26E4CC" w14:textId="77777777" w:rsidR="00E771DE" w:rsidRDefault="00E771DE" w:rsidP="00B0514B">
                      <w:r>
                        <w:t>organism</w:t>
                      </w:r>
                    </w:p>
                    <w:p w14:paraId="2E245408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80529B8" wp14:editId="7D433ED3">
                <wp:simplePos x="0" y="0"/>
                <wp:positionH relativeFrom="column">
                  <wp:posOffset>12700</wp:posOffset>
                </wp:positionH>
                <wp:positionV relativeFrom="paragraph">
                  <wp:posOffset>4755515</wp:posOffset>
                </wp:positionV>
                <wp:extent cx="906780" cy="38481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D131F" w14:textId="77777777" w:rsidR="00E771DE" w:rsidRDefault="00E771DE" w:rsidP="00B0514B">
                            <w:proofErr w:type="gramStart"/>
                            <w:r>
                              <w:t>system</w:t>
                            </w:r>
                            <w:proofErr w:type="gramEnd"/>
                          </w:p>
                          <w:p w14:paraId="0F535851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" o:spid="_x0000_s1027" type="#_x0000_t202" style="position:absolute;margin-left:1pt;margin-top:374.45pt;width:71.4pt;height:30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" filled="f" stroked="f">
                <v:textbox>
                  <w:txbxContent>
                    <w:p w14:paraId="2E7D131F" w14:textId="77777777" w:rsidR="00E771DE" w:rsidRDefault="00E771DE" w:rsidP="00B0514B">
                      <w:r>
                        <w:t>system</w:t>
                      </w:r>
                    </w:p>
                    <w:p w14:paraId="0F535851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704306E" wp14:editId="17CE1499">
                <wp:simplePos x="0" y="0"/>
                <wp:positionH relativeFrom="column">
                  <wp:posOffset>12700</wp:posOffset>
                </wp:positionH>
                <wp:positionV relativeFrom="paragraph">
                  <wp:posOffset>3183255</wp:posOffset>
                </wp:positionV>
                <wp:extent cx="906780" cy="38481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84654" w14:textId="77777777" w:rsidR="00E771DE" w:rsidRDefault="00E771DE" w:rsidP="00B0514B">
                            <w:proofErr w:type="gramStart"/>
                            <w:r>
                              <w:t>organ</w:t>
                            </w:r>
                            <w:proofErr w:type="gramEnd"/>
                          </w:p>
                          <w:p w14:paraId="556EED0A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28" type="#_x0000_t202" style="position:absolute;margin-left:1pt;margin-top:250.65pt;width:71.4pt;height:30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DOItECAAAW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" filled="f" stroked="f">
                <v:textbox>
                  <w:txbxContent>
                    <w:p w14:paraId="41B84654" w14:textId="77777777" w:rsidR="00E771DE" w:rsidRDefault="00E771DE" w:rsidP="00B0514B">
                      <w:r>
                        <w:t>organ</w:t>
                      </w:r>
                    </w:p>
                    <w:p w14:paraId="556EED0A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E848D6" wp14:editId="57F8F371">
                <wp:simplePos x="0" y="0"/>
                <wp:positionH relativeFrom="column">
                  <wp:posOffset>12700</wp:posOffset>
                </wp:positionH>
                <wp:positionV relativeFrom="paragraph">
                  <wp:posOffset>1801495</wp:posOffset>
                </wp:positionV>
                <wp:extent cx="906780" cy="38481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04EBD" w14:textId="77777777" w:rsidR="00E771DE" w:rsidRDefault="00E771DE" w:rsidP="00B0514B">
                            <w:proofErr w:type="gramStart"/>
                            <w:r>
                              <w:t>tissue</w:t>
                            </w:r>
                            <w:proofErr w:type="gramEnd"/>
                          </w:p>
                          <w:p w14:paraId="08F9528C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9" type="#_x0000_t202" style="position:absolute;margin-left:1pt;margin-top:141.85pt;width:71.4pt;height:30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" filled="f" stroked="f">
                <v:textbox>
                  <w:txbxContent>
                    <w:p w14:paraId="08A04EBD" w14:textId="77777777" w:rsidR="00E771DE" w:rsidRDefault="00E771DE" w:rsidP="00B0514B">
                      <w:r>
                        <w:t>tissue</w:t>
                      </w:r>
                    </w:p>
                    <w:p w14:paraId="08F9528C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494183" wp14:editId="04A0294B">
                <wp:simplePos x="0" y="0"/>
                <wp:positionH relativeFrom="column">
                  <wp:posOffset>9525</wp:posOffset>
                </wp:positionH>
                <wp:positionV relativeFrom="paragraph">
                  <wp:posOffset>259080</wp:posOffset>
                </wp:positionV>
                <wp:extent cx="906780" cy="49403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6B943" w14:textId="77777777" w:rsidR="00E771DE" w:rsidRDefault="00E771DE" w:rsidP="00B0514B">
                            <w:proofErr w:type="gramStart"/>
                            <w:r>
                              <w:t>specialised</w:t>
                            </w:r>
                            <w:proofErr w:type="gramEnd"/>
                            <w:r>
                              <w:t xml:space="preserve"> cell</w:t>
                            </w:r>
                          </w:p>
                          <w:p w14:paraId="183E0F4B" w14:textId="77777777" w:rsidR="00E771DE" w:rsidRDefault="00E771DE" w:rsidP="00EF0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30" type="#_x0000_t202" style="position:absolute;margin-left:.75pt;margin-top:20.4pt;width:71.4pt;height:38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NwXNACAAAU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" filled="f" stroked="f">
                <v:textbox>
                  <w:txbxContent>
                    <w:p w14:paraId="3446B943" w14:textId="77777777" w:rsidR="00E771DE" w:rsidRDefault="00E771DE" w:rsidP="00B0514B">
                      <w:r>
                        <w:t>specialised cell</w:t>
                      </w:r>
                    </w:p>
                    <w:p w14:paraId="183E0F4B" w14:textId="77777777" w:rsidR="00E771DE" w:rsidRDefault="00E771DE" w:rsidP="00EF04C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A0568F" wp14:editId="6584D98E">
                <wp:simplePos x="0" y="0"/>
                <wp:positionH relativeFrom="column">
                  <wp:posOffset>2164080</wp:posOffset>
                </wp:positionH>
                <wp:positionV relativeFrom="paragraph">
                  <wp:posOffset>6176010</wp:posOffset>
                </wp:positionV>
                <wp:extent cx="1054100" cy="114554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87C4A" w14:textId="77777777" w:rsidR="00E771DE" w:rsidRDefault="00E771DE" w:rsidP="00B0514B">
                            <w:proofErr w:type="gramStart"/>
                            <w:r>
                              <w:t>circulatory</w:t>
                            </w:r>
                            <w:proofErr w:type="gramEnd"/>
                            <w:r>
                              <w:t xml:space="preserve"> system makes up part of the human body</w:t>
                            </w:r>
                          </w:p>
                          <w:p w14:paraId="3A85045D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7" o:spid="_x0000_s1031" type="#_x0000_t202" style="position:absolute;margin-left:170.4pt;margin-top:486.3pt;width:83pt;height:90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" filled="f" stroked="f">
                <v:textbox>
                  <w:txbxContent>
                    <w:p w14:paraId="42B87C4A" w14:textId="77777777" w:rsidR="00E771DE" w:rsidRDefault="00E771DE" w:rsidP="00B0514B">
                      <w:r>
                        <w:t>circulatory system makes up part of the human body</w:t>
                      </w:r>
                    </w:p>
                    <w:p w14:paraId="3A85045D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9AFEF8" wp14:editId="349AFF58">
                <wp:simplePos x="0" y="0"/>
                <wp:positionH relativeFrom="column">
                  <wp:posOffset>2240280</wp:posOffset>
                </wp:positionH>
                <wp:positionV relativeFrom="paragraph">
                  <wp:posOffset>4594225</wp:posOffset>
                </wp:positionV>
                <wp:extent cx="906780" cy="48641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FDCEB" w14:textId="79370E3F" w:rsidR="00E771DE" w:rsidRDefault="00E771DE" w:rsidP="00B0514B">
                            <w:proofErr w:type="gramStart"/>
                            <w:r>
                              <w:t>circulatory</w:t>
                            </w:r>
                            <w:proofErr w:type="gramEnd"/>
                            <w:r>
                              <w:t xml:space="preserve"> system</w:t>
                            </w:r>
                          </w:p>
                          <w:p w14:paraId="5D7ACD68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" o:spid="_x0000_s1032" type="#_x0000_t202" style="position:absolute;margin-left:176.4pt;margin-top:361.75pt;width:71.4pt;height:3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" filled="f" stroked="f">
                <v:textbox>
                  <w:txbxContent>
                    <w:p w14:paraId="0B6FDCEB" w14:textId="79370E3F" w:rsidR="00E771DE" w:rsidRDefault="00E771DE" w:rsidP="00B0514B">
                      <w:r>
                        <w:t>circulatory system</w:t>
                      </w:r>
                    </w:p>
                    <w:p w14:paraId="5D7ACD68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613629" wp14:editId="394295E1">
                <wp:simplePos x="0" y="0"/>
                <wp:positionH relativeFrom="column">
                  <wp:posOffset>2240280</wp:posOffset>
                </wp:positionH>
                <wp:positionV relativeFrom="paragraph">
                  <wp:posOffset>3193415</wp:posOffset>
                </wp:positionV>
                <wp:extent cx="906780" cy="38481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88163" w14:textId="77777777" w:rsidR="00E771DE" w:rsidRDefault="00E771DE" w:rsidP="00B0514B">
                            <w:proofErr w:type="gramStart"/>
                            <w:r>
                              <w:t>heart</w:t>
                            </w:r>
                            <w:proofErr w:type="gramEnd"/>
                          </w:p>
                          <w:p w14:paraId="5ED863E4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" o:spid="_x0000_s1033" type="#_x0000_t202" style="position:absolute;margin-left:176.4pt;margin-top:251.45pt;width:71.4pt;height:30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" filled="f" stroked="f">
                <v:textbox>
                  <w:txbxContent>
                    <w:p w14:paraId="1B888163" w14:textId="77777777" w:rsidR="00E771DE" w:rsidRDefault="00E771DE" w:rsidP="00B0514B">
                      <w:r>
                        <w:t>heart</w:t>
                      </w:r>
                    </w:p>
                    <w:p w14:paraId="5ED863E4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F83D9A" wp14:editId="4A7CBA72">
                <wp:simplePos x="0" y="0"/>
                <wp:positionH relativeFrom="column">
                  <wp:posOffset>2240280</wp:posOffset>
                </wp:positionH>
                <wp:positionV relativeFrom="paragraph">
                  <wp:posOffset>1642110</wp:posOffset>
                </wp:positionV>
                <wp:extent cx="906780" cy="449580"/>
                <wp:effectExtent l="0" t="0" r="0" b="762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08CF0" w14:textId="77777777" w:rsidR="00E771DE" w:rsidRDefault="00E771DE" w:rsidP="00B0514B">
                            <w:proofErr w:type="gramStart"/>
                            <w:r>
                              <w:t>muscle</w:t>
                            </w:r>
                            <w:proofErr w:type="gramEnd"/>
                            <w:r>
                              <w:br/>
                              <w:t>tissue</w:t>
                            </w:r>
                          </w:p>
                          <w:p w14:paraId="448BC959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34" type="#_x0000_t202" style="position:absolute;margin-left:176.4pt;margin-top:129.3pt;width:71.4pt;height:35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" filled="f" stroked="f">
                <v:textbox>
                  <w:txbxContent>
                    <w:p w14:paraId="5FE08CF0" w14:textId="77777777" w:rsidR="00E771DE" w:rsidRDefault="00E771DE" w:rsidP="00B0514B">
                      <w:r>
                        <w:t>muscle</w:t>
                      </w:r>
                      <w:r>
                        <w:br/>
                        <w:t>tissue</w:t>
                      </w:r>
                    </w:p>
                    <w:p w14:paraId="448BC959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F18B8A" wp14:editId="2E097BDC">
                <wp:simplePos x="0" y="0"/>
                <wp:positionH relativeFrom="column">
                  <wp:posOffset>2240280</wp:posOffset>
                </wp:positionH>
                <wp:positionV relativeFrom="paragraph">
                  <wp:posOffset>260985</wp:posOffset>
                </wp:positionV>
                <wp:extent cx="906780" cy="469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D5C75" w14:textId="77777777" w:rsidR="00E771DE" w:rsidRDefault="00E771DE" w:rsidP="00B0514B">
                            <w:proofErr w:type="gramStart"/>
                            <w:r>
                              <w:t>muscle</w:t>
                            </w:r>
                            <w:proofErr w:type="gramEnd"/>
                            <w:r>
                              <w:br/>
                              <w:t>cell</w:t>
                            </w:r>
                          </w:p>
                          <w:p w14:paraId="0A30AE6D" w14:textId="77777777" w:rsidR="00E771DE" w:rsidRDefault="00E771DE" w:rsidP="00EF04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35" type="#_x0000_t202" style="position:absolute;margin-left:176.4pt;margin-top:20.55pt;width:71.4pt;height:3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" filled="f" stroked="f">
                <v:textbox>
                  <w:txbxContent>
                    <w:p w14:paraId="1FDD5C75" w14:textId="77777777" w:rsidR="00E771DE" w:rsidRDefault="00E771DE" w:rsidP="00B0514B">
                      <w:r>
                        <w:t>muscle</w:t>
                      </w:r>
                      <w:r>
                        <w:br/>
                        <w:t>cell</w:t>
                      </w:r>
                    </w:p>
                    <w:p w14:paraId="0A30AE6D" w14:textId="77777777" w:rsidR="00E771DE" w:rsidRDefault="00E771DE" w:rsidP="00EF04C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38BEFB3" wp14:editId="3CE17599">
                <wp:simplePos x="0" y="0"/>
                <wp:positionH relativeFrom="column">
                  <wp:posOffset>3460750</wp:posOffset>
                </wp:positionH>
                <wp:positionV relativeFrom="paragraph">
                  <wp:posOffset>6178550</wp:posOffset>
                </wp:positionV>
                <wp:extent cx="906780" cy="38481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22522" w14:textId="77777777" w:rsidR="00E771DE" w:rsidRDefault="00E771DE" w:rsidP="00B0514B">
                            <w:proofErr w:type="gramStart"/>
                            <w:r>
                              <w:t>organism</w:t>
                            </w:r>
                            <w:proofErr w:type="gramEnd"/>
                          </w:p>
                          <w:p w14:paraId="67175F4B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" o:spid="_x0000_s1036" type="#_x0000_t202" style="position:absolute;margin-left:272.5pt;margin-top:486.5pt;width:71.4pt;height:30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+9/NMCAAAX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" filled="f" stroked="f">
                <v:textbox>
                  <w:txbxContent>
                    <w:p w14:paraId="44C22522" w14:textId="77777777" w:rsidR="00E771DE" w:rsidRDefault="00E771DE" w:rsidP="00B0514B">
                      <w:r>
                        <w:t>organism</w:t>
                      </w:r>
                    </w:p>
                    <w:p w14:paraId="67175F4B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25145BE" wp14:editId="30693DC8">
                <wp:simplePos x="0" y="0"/>
                <wp:positionH relativeFrom="column">
                  <wp:posOffset>3460750</wp:posOffset>
                </wp:positionH>
                <wp:positionV relativeFrom="paragraph">
                  <wp:posOffset>4755515</wp:posOffset>
                </wp:positionV>
                <wp:extent cx="906780" cy="38481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F86D7" w14:textId="77777777" w:rsidR="00E771DE" w:rsidRDefault="00E771DE" w:rsidP="00B0514B">
                            <w:proofErr w:type="gramStart"/>
                            <w:r>
                              <w:t>system</w:t>
                            </w:r>
                            <w:proofErr w:type="gramEnd"/>
                          </w:p>
                          <w:p w14:paraId="22149A2F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" o:spid="_x0000_s1037" type="#_x0000_t202" style="position:absolute;margin-left:272.5pt;margin-top:374.45pt;width:71.4pt;height:30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" filled="f" stroked="f">
                <v:textbox>
                  <w:txbxContent>
                    <w:p w14:paraId="0AEF86D7" w14:textId="77777777" w:rsidR="00E771DE" w:rsidRDefault="00E771DE" w:rsidP="00B0514B">
                      <w:r>
                        <w:t>system</w:t>
                      </w:r>
                    </w:p>
                    <w:p w14:paraId="22149A2F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4C605B" wp14:editId="5073FB45">
                <wp:simplePos x="0" y="0"/>
                <wp:positionH relativeFrom="column">
                  <wp:posOffset>3460750</wp:posOffset>
                </wp:positionH>
                <wp:positionV relativeFrom="paragraph">
                  <wp:posOffset>3194050</wp:posOffset>
                </wp:positionV>
                <wp:extent cx="906780" cy="38481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00459" w14:textId="77777777" w:rsidR="00E771DE" w:rsidRDefault="00E771DE" w:rsidP="00B0514B">
                            <w:proofErr w:type="gramStart"/>
                            <w:r>
                              <w:t>organ</w:t>
                            </w:r>
                            <w:proofErr w:type="gramEnd"/>
                          </w:p>
                          <w:p w14:paraId="72936B73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" o:spid="_x0000_s1038" type="#_x0000_t202" style="position:absolute;margin-left:272.5pt;margin-top:251.5pt;width:71.4pt;height:30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" filled="f" stroked="f">
                <v:textbox>
                  <w:txbxContent>
                    <w:p w14:paraId="04600459" w14:textId="77777777" w:rsidR="00E771DE" w:rsidRDefault="00E771DE" w:rsidP="00B0514B">
                      <w:r>
                        <w:t>organ</w:t>
                      </w:r>
                    </w:p>
                    <w:p w14:paraId="72936B73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F3B2CFD" wp14:editId="0C7B6933">
                <wp:simplePos x="0" y="0"/>
                <wp:positionH relativeFrom="column">
                  <wp:posOffset>3460750</wp:posOffset>
                </wp:positionH>
                <wp:positionV relativeFrom="paragraph">
                  <wp:posOffset>1801495</wp:posOffset>
                </wp:positionV>
                <wp:extent cx="906780" cy="38481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E70BB" w14:textId="77777777" w:rsidR="00E771DE" w:rsidRDefault="00E771DE" w:rsidP="00B0514B">
                            <w:proofErr w:type="gramStart"/>
                            <w:r>
                              <w:t>tissue</w:t>
                            </w:r>
                            <w:proofErr w:type="gramEnd"/>
                          </w:p>
                          <w:p w14:paraId="32879611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" o:spid="_x0000_s1039" type="#_x0000_t202" style="position:absolute;margin-left:272.5pt;margin-top:141.85pt;width:71.4pt;height:30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" filled="f" stroked="f">
                <v:textbox>
                  <w:txbxContent>
                    <w:p w14:paraId="4B8E70BB" w14:textId="77777777" w:rsidR="00E771DE" w:rsidRDefault="00E771DE" w:rsidP="00B0514B">
                      <w:r>
                        <w:t>tissue</w:t>
                      </w:r>
                    </w:p>
                    <w:p w14:paraId="32879611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F3E484" wp14:editId="757F88EA">
                <wp:simplePos x="0" y="0"/>
                <wp:positionH relativeFrom="column">
                  <wp:posOffset>3457575</wp:posOffset>
                </wp:positionH>
                <wp:positionV relativeFrom="paragraph">
                  <wp:posOffset>259080</wp:posOffset>
                </wp:positionV>
                <wp:extent cx="906780" cy="49403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549B1" w14:textId="77777777" w:rsidR="00E771DE" w:rsidRDefault="00E771DE" w:rsidP="00B0514B">
                            <w:pPr>
                              <w:jc w:val="both"/>
                            </w:pPr>
                            <w:proofErr w:type="gramStart"/>
                            <w:r>
                              <w:t>specialised</w:t>
                            </w:r>
                            <w:proofErr w:type="gramEnd"/>
                            <w:r>
                              <w:t xml:space="preserve"> cell</w:t>
                            </w:r>
                          </w:p>
                          <w:p w14:paraId="11E8BFFA" w14:textId="77777777" w:rsidR="00E771DE" w:rsidRDefault="00E771DE" w:rsidP="00B0514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" o:spid="_x0000_s1040" type="#_x0000_t202" style="position:absolute;margin-left:272.25pt;margin-top:20.4pt;width:71.4pt;height:38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" filled="f" stroked="f">
                <v:textbox>
                  <w:txbxContent>
                    <w:p w14:paraId="1C0549B1" w14:textId="77777777" w:rsidR="00E771DE" w:rsidRDefault="00E771DE" w:rsidP="00B0514B">
                      <w:pPr>
                        <w:jc w:val="both"/>
                      </w:pPr>
                      <w:r>
                        <w:t>specialised cell</w:t>
                      </w:r>
                    </w:p>
                    <w:p w14:paraId="11E8BFFA" w14:textId="77777777" w:rsidR="00E771DE" w:rsidRDefault="00E771DE" w:rsidP="00B0514B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A47AE00" wp14:editId="38B46C79">
                <wp:simplePos x="0" y="0"/>
                <wp:positionH relativeFrom="column">
                  <wp:posOffset>5688330</wp:posOffset>
                </wp:positionH>
                <wp:positionV relativeFrom="paragraph">
                  <wp:posOffset>4305935</wp:posOffset>
                </wp:positionV>
                <wp:extent cx="977900" cy="1188720"/>
                <wp:effectExtent l="0" t="0" r="0" b="508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BB9C5" w14:textId="0BAFAD82" w:rsidR="00E771DE" w:rsidRDefault="00E771DE" w:rsidP="00B0514B">
                            <w:proofErr w:type="gramStart"/>
                            <w:r>
                              <w:t>veins</w:t>
                            </w:r>
                            <w:proofErr w:type="gramEnd"/>
                            <w:r>
                              <w:t xml:space="preserve"> in leaves and stems make up the transport system</w:t>
                            </w:r>
                          </w:p>
                          <w:p w14:paraId="3EC272FD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" o:spid="_x0000_s1041" type="#_x0000_t202" style="position:absolute;margin-left:447.9pt;margin-top:339.05pt;width:77pt;height:93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" filled="f" stroked="f">
                <v:textbox>
                  <w:txbxContent>
                    <w:p w14:paraId="0B6BB9C5" w14:textId="0BAFAD82" w:rsidR="00E771DE" w:rsidRDefault="00E771DE" w:rsidP="00B0514B">
                      <w:r>
                        <w:t>veins in leaves and stems make up the transport system</w:t>
                      </w:r>
                    </w:p>
                    <w:p w14:paraId="3EC272FD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DC8E3D7" wp14:editId="7CB23459">
                <wp:simplePos x="0" y="0"/>
                <wp:positionH relativeFrom="column">
                  <wp:posOffset>5719445</wp:posOffset>
                </wp:positionH>
                <wp:positionV relativeFrom="paragraph">
                  <wp:posOffset>3193415</wp:posOffset>
                </wp:positionV>
                <wp:extent cx="906780" cy="38481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DFF8F" w14:textId="77777777" w:rsidR="00E771DE" w:rsidRDefault="00E771DE" w:rsidP="00B0514B">
                            <w:proofErr w:type="gramStart"/>
                            <w:r>
                              <w:t>root</w:t>
                            </w:r>
                            <w:proofErr w:type="gramEnd"/>
                          </w:p>
                          <w:p w14:paraId="0E91D044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" o:spid="_x0000_s1042" type="#_x0000_t202" style="position:absolute;margin-left:450.35pt;margin-top:251.45pt;width:71.4pt;height:30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" filled="f" stroked="f">
                <v:textbox>
                  <w:txbxContent>
                    <w:p w14:paraId="1C8DFF8F" w14:textId="77777777" w:rsidR="00E771DE" w:rsidRDefault="00E771DE" w:rsidP="00B0514B">
                      <w:r>
                        <w:t>root</w:t>
                      </w:r>
                    </w:p>
                    <w:p w14:paraId="0E91D044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2E0093" wp14:editId="5B8F24BB">
                <wp:simplePos x="0" y="0"/>
                <wp:positionH relativeFrom="column">
                  <wp:posOffset>5719445</wp:posOffset>
                </wp:positionH>
                <wp:positionV relativeFrom="paragraph">
                  <wp:posOffset>1642110</wp:posOffset>
                </wp:positionV>
                <wp:extent cx="906780" cy="449580"/>
                <wp:effectExtent l="0" t="0" r="0" b="762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4E5BE" w14:textId="77777777" w:rsidR="00E771DE" w:rsidRDefault="00E771DE" w:rsidP="00B0514B">
                            <w:pPr>
                              <w:spacing w:after="0"/>
                            </w:pPr>
                            <w:proofErr w:type="gramStart"/>
                            <w:r>
                              <w:t>root</w:t>
                            </w:r>
                            <w:proofErr w:type="gramEnd"/>
                          </w:p>
                          <w:p w14:paraId="693E5C26" w14:textId="77777777" w:rsidR="00E771DE" w:rsidRDefault="00E771DE" w:rsidP="00B0514B">
                            <w:pPr>
                              <w:spacing w:after="0"/>
                            </w:pPr>
                            <w:proofErr w:type="gramStart"/>
                            <w:r>
                              <w:t>tissue</w:t>
                            </w:r>
                            <w:proofErr w:type="gramEnd"/>
                          </w:p>
                          <w:p w14:paraId="18620B81" w14:textId="77777777" w:rsidR="00E771DE" w:rsidRDefault="00E771DE" w:rsidP="00B0514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" o:spid="_x0000_s1043" type="#_x0000_t202" style="position:absolute;margin-left:450.35pt;margin-top:129.3pt;width:71.4pt;height:35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SWMdICAAAX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" filled="f" stroked="f">
                <v:textbox>
                  <w:txbxContent>
                    <w:p w14:paraId="1694E5BE" w14:textId="77777777" w:rsidR="00E771DE" w:rsidRDefault="00E771DE" w:rsidP="00B0514B">
                      <w:pPr>
                        <w:spacing w:after="0"/>
                      </w:pPr>
                      <w:r>
                        <w:t>root</w:t>
                      </w:r>
                    </w:p>
                    <w:p w14:paraId="693E5C26" w14:textId="77777777" w:rsidR="00E771DE" w:rsidRDefault="00E771DE" w:rsidP="00B0514B">
                      <w:pPr>
                        <w:spacing w:after="0"/>
                      </w:pPr>
                      <w:r>
                        <w:t>tissue</w:t>
                      </w:r>
                    </w:p>
                    <w:p w14:paraId="18620B81" w14:textId="77777777" w:rsidR="00E771DE" w:rsidRDefault="00E771DE" w:rsidP="00B0514B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41CD1C" wp14:editId="1D80F114">
                <wp:simplePos x="0" y="0"/>
                <wp:positionH relativeFrom="column">
                  <wp:posOffset>5719445</wp:posOffset>
                </wp:positionH>
                <wp:positionV relativeFrom="paragraph">
                  <wp:posOffset>260985</wp:posOffset>
                </wp:positionV>
                <wp:extent cx="906780" cy="4699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9A7E6" w14:textId="77777777" w:rsidR="00E771DE" w:rsidRDefault="00E771DE" w:rsidP="00B0514B">
                            <w:proofErr w:type="gramStart"/>
                            <w:r>
                              <w:t>root</w:t>
                            </w:r>
                            <w:proofErr w:type="gramEnd"/>
                            <w:r>
                              <w:t xml:space="preserve"> hair</w:t>
                            </w:r>
                            <w:r>
                              <w:br/>
                              <w:t>cell</w:t>
                            </w:r>
                          </w:p>
                          <w:p w14:paraId="584AE05F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" o:spid="_x0000_s1044" type="#_x0000_t202" style="position:absolute;margin-left:450.35pt;margin-top:20.55pt;width:71.4pt;height:3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F2R9MCAAAXBgAADgAAAGRycy9lMm9Eb2MueG1srFRLb9swDL4P2H8QdE9tZ27a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" filled="f" stroked="f">
                <v:textbox>
                  <w:txbxContent>
                    <w:p w14:paraId="2919A7E6" w14:textId="77777777" w:rsidR="00E771DE" w:rsidRDefault="00E771DE" w:rsidP="00B0514B">
                      <w:r>
                        <w:t>root hair</w:t>
                      </w:r>
                      <w:r>
                        <w:br/>
                        <w:t>cell</w:t>
                      </w:r>
                    </w:p>
                    <w:p w14:paraId="584AE05F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 w:rsidR="00B1381F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D477757" wp14:editId="76AD4941">
                <wp:simplePos x="0" y="0"/>
                <wp:positionH relativeFrom="column">
                  <wp:posOffset>5758815</wp:posOffset>
                </wp:positionH>
                <wp:positionV relativeFrom="paragraph">
                  <wp:posOffset>6176010</wp:posOffset>
                </wp:positionV>
                <wp:extent cx="823595" cy="1145540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595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FA734" w14:textId="77777777" w:rsidR="00E771DE" w:rsidRDefault="00E771DE" w:rsidP="00B0514B">
                            <w:proofErr w:type="gramStart"/>
                            <w:r>
                              <w:t>transport</w:t>
                            </w:r>
                            <w:proofErr w:type="gramEnd"/>
                            <w:r>
                              <w:t xml:space="preserve"> system makes up part of a plant</w:t>
                            </w:r>
                          </w:p>
                          <w:p w14:paraId="1BAE1909" w14:textId="77777777" w:rsidR="00E771DE" w:rsidRDefault="00E771DE" w:rsidP="00B05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" o:spid="_x0000_s1045" type="#_x0000_t202" style="position:absolute;margin-left:453.45pt;margin-top:486.3pt;width:64.85pt;height:90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7ivNECAAAQ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" filled="f" stroked="f">
                <v:textbox>
                  <w:txbxContent>
                    <w:p w14:paraId="06AFA734" w14:textId="77777777" w:rsidR="00E771DE" w:rsidRDefault="00E771DE" w:rsidP="00B0514B">
                      <w:r>
                        <w:t>transport system makes up part of a plant</w:t>
                      </w:r>
                    </w:p>
                    <w:p w14:paraId="1BAE1909" w14:textId="77777777" w:rsidR="00E771DE" w:rsidRDefault="00E771DE" w:rsidP="00B0514B"/>
                  </w:txbxContent>
                </v:textbox>
                <w10:wrap type="squar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F783EA" wp14:editId="0F5CE3A9">
                <wp:simplePos x="0" y="0"/>
                <wp:positionH relativeFrom="column">
                  <wp:posOffset>418465</wp:posOffset>
                </wp:positionH>
                <wp:positionV relativeFrom="paragraph">
                  <wp:posOffset>686435</wp:posOffset>
                </wp:positionV>
                <wp:extent cx="0" cy="1106170"/>
                <wp:effectExtent l="76200" t="0" r="101600" b="6223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617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2.95pt;margin-top:54.05pt;width:0;height:87.1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CDF771" wp14:editId="70E03D45">
                <wp:simplePos x="0" y="0"/>
                <wp:positionH relativeFrom="column">
                  <wp:posOffset>2672080</wp:posOffset>
                </wp:positionH>
                <wp:positionV relativeFrom="paragraph">
                  <wp:posOffset>686435</wp:posOffset>
                </wp:positionV>
                <wp:extent cx="0" cy="924560"/>
                <wp:effectExtent l="152400" t="0" r="152400" b="660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456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5" o:spid="_x0000_s1026" type="#_x0000_t32" style="position:absolute;margin-left:210.4pt;margin-top:54.05pt;width:0;height:72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525F86" wp14:editId="799693D2">
                <wp:simplePos x="0" y="0"/>
                <wp:positionH relativeFrom="column">
                  <wp:posOffset>418465</wp:posOffset>
                </wp:positionH>
                <wp:positionV relativeFrom="paragraph">
                  <wp:posOffset>2078990</wp:posOffset>
                </wp:positionV>
                <wp:extent cx="0" cy="1106170"/>
                <wp:effectExtent l="76200" t="0" r="101600" b="6223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617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14" o:spid="_x0000_s1026" type="#_x0000_t32" style="position:absolute;margin-left:32.95pt;margin-top:163.7pt;width:0;height:87.1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35E6CD" wp14:editId="659B673E">
                <wp:simplePos x="0" y="0"/>
                <wp:positionH relativeFrom="column">
                  <wp:posOffset>2671445</wp:posOffset>
                </wp:positionH>
                <wp:positionV relativeFrom="paragraph">
                  <wp:posOffset>2078990</wp:posOffset>
                </wp:positionV>
                <wp:extent cx="0" cy="1098550"/>
                <wp:effectExtent l="76200" t="0" r="101600" b="698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9855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15" o:spid="_x0000_s1026" type="#_x0000_t32" style="position:absolute;margin-left:210.35pt;margin-top:163.7pt;width:0;height:86.5pt;flip:x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w:drawing>
          <wp:anchor distT="0" distB="0" distL="114300" distR="114300" simplePos="0" relativeHeight="251744256" behindDoc="1" locked="0" layoutInCell="1" allowOverlap="1" wp14:anchorId="15BBDA99" wp14:editId="15D49403">
            <wp:simplePos x="0" y="0"/>
            <wp:positionH relativeFrom="column">
              <wp:posOffset>1258570</wp:posOffset>
            </wp:positionH>
            <wp:positionV relativeFrom="page">
              <wp:posOffset>3818255</wp:posOffset>
            </wp:positionV>
            <wp:extent cx="682625" cy="1358265"/>
            <wp:effectExtent l="0" t="0" r="3175" b="0"/>
            <wp:wrapNone/>
            <wp:docPr id="18" name="Picture 18" descr="MacWork:CLIENTS:AQA:11996 Science resource for lower achievers:pictures:KeyScientificIdeas-Cells1-leftside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Work:CLIENTS:AQA:11996 Science resource for lower achievers:pictures:KeyScientificIdeas-Cells1-leftside-2.ps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4C6">
        <w:rPr>
          <w:noProof/>
          <w:color w:val="231F20"/>
          <w:lang w:eastAsia="en-GB"/>
        </w:rPr>
        <w:drawing>
          <wp:anchor distT="0" distB="0" distL="114300" distR="114300" simplePos="0" relativeHeight="251745280" behindDoc="0" locked="0" layoutInCell="1" allowOverlap="1" wp14:anchorId="29845F09" wp14:editId="173EEC71">
            <wp:simplePos x="0" y="0"/>
            <wp:positionH relativeFrom="column">
              <wp:posOffset>1029335</wp:posOffset>
            </wp:positionH>
            <wp:positionV relativeFrom="page">
              <wp:posOffset>5232400</wp:posOffset>
            </wp:positionV>
            <wp:extent cx="1065530" cy="1339850"/>
            <wp:effectExtent l="0" t="0" r="1270" b="6350"/>
            <wp:wrapNone/>
            <wp:docPr id="19" name="Picture 19" descr="MacWork:CLIENTS:AQA:11996 Science resource for lower achievers:pictures:KeyScientificIdeas-Cells1-leftside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Work:CLIENTS:AQA:11996 Science resource for lower achievers:pictures:KeyScientificIdeas-Cells1-leftside-3.ps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F7DA3B" wp14:editId="20B1DFCB">
                <wp:simplePos x="0" y="0"/>
                <wp:positionH relativeFrom="column">
                  <wp:posOffset>418465</wp:posOffset>
                </wp:positionH>
                <wp:positionV relativeFrom="paragraph">
                  <wp:posOffset>3470910</wp:posOffset>
                </wp:positionV>
                <wp:extent cx="0" cy="1280160"/>
                <wp:effectExtent l="101600" t="0" r="101600" b="6604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016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0" o:spid="_x0000_s1026" type="#_x0000_t32" style="position:absolute;margin-left:32.95pt;margin-top:273.3pt;width:0;height:100.8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C811BE" wp14:editId="64016B1D">
                <wp:simplePos x="0" y="0"/>
                <wp:positionH relativeFrom="column">
                  <wp:posOffset>2672080</wp:posOffset>
                </wp:positionH>
                <wp:positionV relativeFrom="paragraph">
                  <wp:posOffset>3470910</wp:posOffset>
                </wp:positionV>
                <wp:extent cx="0" cy="1109980"/>
                <wp:effectExtent l="76200" t="0" r="101600" b="5842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998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1" o:spid="_x0000_s1026" type="#_x0000_t32" style="position:absolute;margin-left:210.4pt;margin-top:273.3pt;width:0;height:87.4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52418D" wp14:editId="62E33600">
                <wp:simplePos x="0" y="0"/>
                <wp:positionH relativeFrom="column">
                  <wp:posOffset>418465</wp:posOffset>
                </wp:positionH>
                <wp:positionV relativeFrom="paragraph">
                  <wp:posOffset>5052695</wp:posOffset>
                </wp:positionV>
                <wp:extent cx="0" cy="1106170"/>
                <wp:effectExtent l="76200" t="0" r="101600" b="6223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617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4" o:spid="_x0000_s1026" type="#_x0000_t32" style="position:absolute;margin-left:32.95pt;margin-top:397.85pt;width:0;height:87.1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DCEAC5" wp14:editId="2A9BBD9B">
                <wp:simplePos x="0" y="0"/>
                <wp:positionH relativeFrom="column">
                  <wp:posOffset>2672080</wp:posOffset>
                </wp:positionH>
                <wp:positionV relativeFrom="paragraph">
                  <wp:posOffset>5052695</wp:posOffset>
                </wp:positionV>
                <wp:extent cx="0" cy="1109980"/>
                <wp:effectExtent l="76200" t="0" r="101600" b="5842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998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5" o:spid="_x0000_s1026" type="#_x0000_t32" style="position:absolute;margin-left:210.4pt;margin-top:397.85pt;width:0;height:87.4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w:drawing>
          <wp:anchor distT="0" distB="0" distL="114300" distR="114300" simplePos="0" relativeHeight="251754496" behindDoc="0" locked="0" layoutInCell="1" allowOverlap="1" wp14:anchorId="7CDDEFD0" wp14:editId="2C3588A0">
            <wp:simplePos x="0" y="0"/>
            <wp:positionH relativeFrom="column">
              <wp:posOffset>1085850</wp:posOffset>
            </wp:positionH>
            <wp:positionV relativeFrom="page">
              <wp:posOffset>6771005</wp:posOffset>
            </wp:positionV>
            <wp:extent cx="976630" cy="1296035"/>
            <wp:effectExtent l="0" t="0" r="0" b="0"/>
            <wp:wrapNone/>
            <wp:docPr id="28" name="Picture 28" descr="MacWork:CLIENTS:AQA:11996 Science resource for lower achievers:pictures:KeyScientificIdeas-Cells1-leftside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Work:CLIENTS:AQA:11996 Science resource for lower achievers:pictures:KeyScientificIdeas-Cells1-leftside-4.ps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C6">
        <w:rPr>
          <w:noProof/>
          <w:color w:val="231F20"/>
          <w:lang w:eastAsia="en-GB"/>
        </w:rPr>
        <w:drawing>
          <wp:anchor distT="0" distB="0" distL="114300" distR="114300" simplePos="0" relativeHeight="251755520" behindDoc="0" locked="0" layoutInCell="1" allowOverlap="1" wp14:anchorId="3A09DC75" wp14:editId="1CC72B7B">
            <wp:simplePos x="0" y="0"/>
            <wp:positionH relativeFrom="column">
              <wp:posOffset>1223010</wp:posOffset>
            </wp:positionH>
            <wp:positionV relativeFrom="page">
              <wp:posOffset>8391525</wp:posOffset>
            </wp:positionV>
            <wp:extent cx="820420" cy="1570990"/>
            <wp:effectExtent l="0" t="0" r="0" b="3810"/>
            <wp:wrapNone/>
            <wp:docPr id="29" name="Picture 29" descr="MacWork:CLIENTS:AQA:11996 Science resource for lower achievers:pictures:KeyScientificIdeas-Cells1-leftside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Work:CLIENTS:AQA:11996 Science resource for lower achievers:pictures:KeyScientificIdeas-Cells1-leftside-5.ps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2C3FB9" wp14:editId="1FDBE0DB">
                <wp:simplePos x="0" y="0"/>
                <wp:positionH relativeFrom="column">
                  <wp:posOffset>3830320</wp:posOffset>
                </wp:positionH>
                <wp:positionV relativeFrom="paragraph">
                  <wp:posOffset>686435</wp:posOffset>
                </wp:positionV>
                <wp:extent cx="0" cy="1106170"/>
                <wp:effectExtent l="76200" t="0" r="101600" b="6223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617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32" o:spid="_x0000_s1026" type="#_x0000_t32" style="position:absolute;margin-left:301.6pt;margin-top:54.05pt;width:0;height:87.1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9D0D0B" wp14:editId="514DFCDC">
                <wp:simplePos x="0" y="0"/>
                <wp:positionH relativeFrom="column">
                  <wp:posOffset>6083935</wp:posOffset>
                </wp:positionH>
                <wp:positionV relativeFrom="paragraph">
                  <wp:posOffset>686435</wp:posOffset>
                </wp:positionV>
                <wp:extent cx="0" cy="924560"/>
                <wp:effectExtent l="152400" t="0" r="152400" b="6604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456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33" o:spid="_x0000_s1026" type="#_x0000_t32" style="position:absolute;margin-left:479.05pt;margin-top:54.05pt;width:0;height:72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6B8E88" wp14:editId="37EA72D1">
                <wp:simplePos x="0" y="0"/>
                <wp:positionH relativeFrom="column">
                  <wp:posOffset>6083935</wp:posOffset>
                </wp:positionH>
                <wp:positionV relativeFrom="paragraph">
                  <wp:posOffset>2078990</wp:posOffset>
                </wp:positionV>
                <wp:extent cx="0" cy="1108710"/>
                <wp:effectExtent l="76200" t="0" r="101600" b="5969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871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36" o:spid="_x0000_s1026" type="#_x0000_t32" style="position:absolute;margin-left:479.05pt;margin-top:163.7pt;width:0;height:87.3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22552D" wp14:editId="38438F2C">
                <wp:simplePos x="0" y="0"/>
                <wp:positionH relativeFrom="column">
                  <wp:posOffset>3830320</wp:posOffset>
                </wp:positionH>
                <wp:positionV relativeFrom="paragraph">
                  <wp:posOffset>3470910</wp:posOffset>
                </wp:positionV>
                <wp:extent cx="0" cy="1280160"/>
                <wp:effectExtent l="101600" t="0" r="101600" b="6604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016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39" o:spid="_x0000_s1026" type="#_x0000_t32" style="position:absolute;margin-left:301.6pt;margin-top:273.3pt;width:0;height:100.8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14055A8" wp14:editId="12D85D42">
                <wp:simplePos x="0" y="0"/>
                <wp:positionH relativeFrom="column">
                  <wp:posOffset>6083935</wp:posOffset>
                </wp:positionH>
                <wp:positionV relativeFrom="paragraph">
                  <wp:posOffset>3470910</wp:posOffset>
                </wp:positionV>
                <wp:extent cx="0" cy="833120"/>
                <wp:effectExtent l="76200" t="0" r="76200" b="5588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312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40" o:spid="_x0000_s1026" type="#_x0000_t32" style="position:absolute;margin-left:479.05pt;margin-top:273.3pt;width:0;height:65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844E0D" wp14:editId="117E7164">
                <wp:simplePos x="0" y="0"/>
                <wp:positionH relativeFrom="column">
                  <wp:posOffset>3830320</wp:posOffset>
                </wp:positionH>
                <wp:positionV relativeFrom="paragraph">
                  <wp:posOffset>5053330</wp:posOffset>
                </wp:positionV>
                <wp:extent cx="0" cy="1106170"/>
                <wp:effectExtent l="76200" t="0" r="101600" b="6223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617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43" o:spid="_x0000_s1026" type="#_x0000_t32" style="position:absolute;margin-left:301.6pt;margin-top:397.9pt;width:0;height:87.1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C6258C" wp14:editId="3AD0B696">
                <wp:simplePos x="0" y="0"/>
                <wp:positionH relativeFrom="column">
                  <wp:posOffset>6083935</wp:posOffset>
                </wp:positionH>
                <wp:positionV relativeFrom="paragraph">
                  <wp:posOffset>5410200</wp:posOffset>
                </wp:positionV>
                <wp:extent cx="0" cy="751840"/>
                <wp:effectExtent l="76200" t="0" r="76200" b="6096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184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44" o:spid="_x0000_s1026" type="#_x0000_t32" style="position:absolute;margin-left:479.05pt;margin-top:426pt;width:0;height:59.2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4AA6786" wp14:editId="485267C1">
                <wp:simplePos x="0" y="0"/>
                <wp:positionH relativeFrom="column">
                  <wp:posOffset>3830955</wp:posOffset>
                </wp:positionH>
                <wp:positionV relativeFrom="paragraph">
                  <wp:posOffset>2078990</wp:posOffset>
                </wp:positionV>
                <wp:extent cx="0" cy="1106170"/>
                <wp:effectExtent l="76200" t="0" r="101600" b="6223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617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47" o:spid="_x0000_s1026" type="#_x0000_t32" style="position:absolute;margin-left:301.65pt;margin-top:163.7pt;width:0;height:87.1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" strokecolor="red" strokeweight="4pt">
                <v:stroke endarrow="block" endarrowwidth="wide"/>
              </v:shape>
            </w:pict>
          </mc:Fallback>
        </mc:AlternateContent>
      </w:r>
      <w:r w:rsidR="00EF04C6">
        <w:rPr>
          <w:noProof/>
          <w:color w:val="141313" w:themeColor="text1"/>
          <w:sz w:val="72"/>
          <w:szCs w:val="72"/>
          <w:lang w:eastAsia="en-GB"/>
        </w:rPr>
        <w:drawing>
          <wp:anchor distT="0" distB="0" distL="114300" distR="114300" simplePos="0" relativeHeight="251774976" behindDoc="0" locked="0" layoutInCell="1" allowOverlap="1" wp14:anchorId="1C633C7E" wp14:editId="26147E66">
            <wp:simplePos x="0" y="0"/>
            <wp:positionH relativeFrom="column">
              <wp:posOffset>4241800</wp:posOffset>
            </wp:positionH>
            <wp:positionV relativeFrom="page">
              <wp:posOffset>3826510</wp:posOffset>
            </wp:positionV>
            <wp:extent cx="1450340" cy="1293495"/>
            <wp:effectExtent l="0" t="0" r="0" b="1905"/>
            <wp:wrapNone/>
            <wp:docPr id="49" name="Picture 49" descr="MacWork:CLIENTS:AQA:11996 Science resource for lower achievers:pictures:KeyScientificIdeas-Cells1-righttside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Work:CLIENTS:AQA:11996 Science resource for lower achievers:pictures:KeyScientificIdeas-Cells1-righttside-2.ps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C6">
        <w:rPr>
          <w:noProof/>
          <w:color w:val="141313" w:themeColor="text1"/>
          <w:sz w:val="72"/>
          <w:szCs w:val="72"/>
          <w:lang w:eastAsia="en-GB"/>
        </w:rPr>
        <w:drawing>
          <wp:anchor distT="0" distB="0" distL="114300" distR="114300" simplePos="0" relativeHeight="251776000" behindDoc="0" locked="0" layoutInCell="1" allowOverlap="1" wp14:anchorId="7B41D39C" wp14:editId="4858B03D">
            <wp:simplePos x="0" y="0"/>
            <wp:positionH relativeFrom="column">
              <wp:posOffset>4316095</wp:posOffset>
            </wp:positionH>
            <wp:positionV relativeFrom="page">
              <wp:posOffset>5038725</wp:posOffset>
            </wp:positionV>
            <wp:extent cx="1342390" cy="1755140"/>
            <wp:effectExtent l="0" t="0" r="3810" b="0"/>
            <wp:wrapNone/>
            <wp:docPr id="50" name="Picture 50" descr="MacWork:CLIENTS:AQA:11996 Science resource for lower achievers:pictures:KeyScientificIdeas-Cells1-righttside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Work:CLIENTS:AQA:11996 Science resource for lower achievers:pictures:KeyScientificIdeas-Cells1-righttside-3.ps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C6">
        <w:rPr>
          <w:noProof/>
          <w:color w:val="231F20"/>
          <w:lang w:eastAsia="en-GB"/>
        </w:rPr>
        <w:drawing>
          <wp:anchor distT="0" distB="0" distL="114300" distR="114300" simplePos="0" relativeHeight="251777024" behindDoc="0" locked="0" layoutInCell="1" allowOverlap="1" wp14:anchorId="2B4300E1" wp14:editId="0D6DF63F">
            <wp:simplePos x="0" y="0"/>
            <wp:positionH relativeFrom="column">
              <wp:posOffset>4307205</wp:posOffset>
            </wp:positionH>
            <wp:positionV relativeFrom="page">
              <wp:posOffset>6802755</wp:posOffset>
            </wp:positionV>
            <wp:extent cx="1192530" cy="1212215"/>
            <wp:effectExtent l="0" t="0" r="1270" b="6985"/>
            <wp:wrapNone/>
            <wp:docPr id="51" name="Picture 51" descr="MacWork:CLIENTS:AQA:11996 Science resource for lower achievers:pictures:KeyScientificIdeas-Cells1-righttside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Work:CLIENTS:AQA:11996 Science resource for lower achievers:pictures:KeyScientificIdeas-Cells1-righttside-4.ps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C6">
        <w:rPr>
          <w:noProof/>
          <w:color w:val="231F20"/>
          <w:lang w:eastAsia="en-GB"/>
        </w:rPr>
        <w:drawing>
          <wp:anchor distT="0" distB="0" distL="114300" distR="114300" simplePos="0" relativeHeight="251778048" behindDoc="0" locked="0" layoutInCell="1" allowOverlap="1" wp14:anchorId="4F157BA4" wp14:editId="4E8C7972">
            <wp:simplePos x="0" y="0"/>
            <wp:positionH relativeFrom="column">
              <wp:posOffset>4329430</wp:posOffset>
            </wp:positionH>
            <wp:positionV relativeFrom="page">
              <wp:posOffset>8282305</wp:posOffset>
            </wp:positionV>
            <wp:extent cx="1190000" cy="1785338"/>
            <wp:effectExtent l="0" t="0" r="3810" b="0"/>
            <wp:wrapNone/>
            <wp:docPr id="53" name="Picture 53" descr="MacWork:CLIENTS:AQA:11996 Science resource for lower achievers:pictures:KeyScientificIdeas-Cells1-righttside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Work:CLIENTS:AQA:11996 Science resource for lower achievers:pictures:KeyScientificIdeas-Cells1-righttside-5.ps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000" cy="178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C6">
        <w:rPr>
          <w:color w:val="231F20"/>
        </w:rPr>
        <w:br w:type="page"/>
      </w:r>
      <w:r>
        <w:rPr>
          <w:noProof/>
          <w:color w:val="231F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E1DF02" wp14:editId="5665CDD3">
                <wp:simplePos x="0" y="0"/>
                <wp:positionH relativeFrom="column">
                  <wp:posOffset>1332230</wp:posOffset>
                </wp:positionH>
                <wp:positionV relativeFrom="paragraph">
                  <wp:posOffset>1209040</wp:posOffset>
                </wp:positionV>
                <wp:extent cx="346075" cy="0"/>
                <wp:effectExtent l="0" t="101600" r="0" b="12700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607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 w="lg" len="lg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70" o:spid="_x0000_s1026" type="#_x0000_t32" style="position:absolute;margin-left:104.9pt;margin-top:95.2pt;width:27.25pt;height:0;flip:x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" strokecolor="#141313 [3213]" strokeweight="1pt">
                <v:stroke endarrow="block" endarrowwidth="wide" endarrowlength="long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459644E" wp14:editId="077F0A01">
                <wp:simplePos x="0" y="0"/>
                <wp:positionH relativeFrom="column">
                  <wp:posOffset>1119506</wp:posOffset>
                </wp:positionH>
                <wp:positionV relativeFrom="paragraph">
                  <wp:posOffset>1792605</wp:posOffset>
                </wp:positionV>
                <wp:extent cx="560069" cy="0"/>
                <wp:effectExtent l="0" t="101600" r="0" b="12700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0069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 w="lg" len="lg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73" o:spid="_x0000_s1026" type="#_x0000_t32" style="position:absolute;margin-left:88.15pt;margin-top:141.15pt;width:44.1pt;height:0;flip:x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" strokecolor="#141313 [3213]" strokeweight="1pt">
                <v:stroke endarrow="block" endarrowwidth="wide" endarrowlength="long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104D61" wp14:editId="44AA2C39">
                <wp:simplePos x="0" y="0"/>
                <wp:positionH relativeFrom="column">
                  <wp:posOffset>758190</wp:posOffset>
                </wp:positionH>
                <wp:positionV relativeFrom="paragraph">
                  <wp:posOffset>1506220</wp:posOffset>
                </wp:positionV>
                <wp:extent cx="921385" cy="0"/>
                <wp:effectExtent l="0" t="101600" r="0" b="1270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138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 w="lg" len="lg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71" o:spid="_x0000_s1026" type="#_x0000_t32" style="position:absolute;margin-left:59.7pt;margin-top:118.6pt;width:72.55pt;height:0;flip:x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" strokecolor="#141313 [3213]" strokeweight="1pt">
                <v:stroke endarrow="block" endarrowwidth="wide" endarrowlength="long"/>
              </v:shape>
            </w:pict>
          </mc:Fallback>
        </mc:AlternateContent>
      </w:r>
      <w:r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ECF674" wp14:editId="5E18CC71">
                <wp:simplePos x="0" y="0"/>
                <wp:positionH relativeFrom="column">
                  <wp:posOffset>1679575</wp:posOffset>
                </wp:positionH>
                <wp:positionV relativeFrom="paragraph">
                  <wp:posOffset>792480</wp:posOffset>
                </wp:positionV>
                <wp:extent cx="1308735" cy="1854835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185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CA75D" w14:textId="560FADC7" w:rsidR="00E771DE" w:rsidRDefault="00E771DE" w:rsidP="00D318E6">
                            <w:r>
                              <w:t>Cell wall</w:t>
                            </w:r>
                          </w:p>
                          <w:p w14:paraId="3EAB0624" w14:textId="19E50C16" w:rsidR="00E771DE" w:rsidRDefault="00E771DE" w:rsidP="00D318E6">
                            <w:r>
                              <w:t>Cell membrane</w:t>
                            </w:r>
                          </w:p>
                          <w:p w14:paraId="42177B61" w14:textId="33F36B53" w:rsidR="00E771DE" w:rsidRDefault="00E771DE" w:rsidP="00D318E6">
                            <w:r>
                              <w:t>Nucleus</w:t>
                            </w:r>
                          </w:p>
                          <w:p w14:paraId="030D654A" w14:textId="08DAE683" w:rsidR="00E771DE" w:rsidRDefault="00E771DE" w:rsidP="00D318E6">
                            <w:r>
                              <w:t>Cytoplasm</w:t>
                            </w:r>
                          </w:p>
                          <w:p w14:paraId="1C6925C6" w14:textId="6E3AFC46" w:rsidR="00E771DE" w:rsidRDefault="00E771DE" w:rsidP="00D318E6">
                            <w:r>
                              <w:t>Vacuole</w:t>
                            </w:r>
                          </w:p>
                          <w:p w14:paraId="50C9F14D" w14:textId="67ECF972" w:rsidR="00E771DE" w:rsidRDefault="00E771DE" w:rsidP="00D318E6">
                            <w:r>
                              <w:t>Chloroplast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5" o:spid="_x0000_s1046" type="#_x0000_t202" style="position:absolute;margin-left:132.25pt;margin-top:62.4pt;width:103.05pt;height:146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JPX9QCAAAZ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" filled="f" stroked="f">
                <v:textbox>
                  <w:txbxContent>
                    <w:p w14:paraId="0FFCA75D" w14:textId="560FADC7" w:rsidR="00E771DE" w:rsidRDefault="00E771DE" w:rsidP="00D318E6">
                      <w:r>
                        <w:t>Cell wall</w:t>
                      </w:r>
                    </w:p>
                    <w:p w14:paraId="3EAB0624" w14:textId="19E50C16" w:rsidR="00E771DE" w:rsidRDefault="00E771DE" w:rsidP="00D318E6">
                      <w:r>
                        <w:t>Cell membrane</w:t>
                      </w:r>
                    </w:p>
                    <w:p w14:paraId="42177B61" w14:textId="33F36B53" w:rsidR="00E771DE" w:rsidRDefault="00E771DE" w:rsidP="00D318E6">
                      <w:r>
                        <w:t>Nucleus</w:t>
                      </w:r>
                    </w:p>
                    <w:p w14:paraId="030D654A" w14:textId="08DAE683" w:rsidR="00E771DE" w:rsidRDefault="00E771DE" w:rsidP="00D318E6">
                      <w:r>
                        <w:t>Cytoplasm</w:t>
                      </w:r>
                    </w:p>
                    <w:p w14:paraId="1C6925C6" w14:textId="6E3AFC46" w:rsidR="00E771DE" w:rsidRDefault="00E771DE" w:rsidP="00D318E6">
                      <w:r>
                        <w:t>Vacuole</w:t>
                      </w:r>
                    </w:p>
                    <w:p w14:paraId="50C9F14D" w14:textId="67ECF972" w:rsidR="00E771DE" w:rsidRDefault="00E771DE" w:rsidP="00D318E6">
                      <w:r>
                        <w:t>Chloroplast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728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7571414" wp14:editId="1FC88D1C">
                <wp:simplePos x="0" y="0"/>
                <wp:positionH relativeFrom="column">
                  <wp:posOffset>3405505</wp:posOffset>
                </wp:positionH>
                <wp:positionV relativeFrom="paragraph">
                  <wp:posOffset>6487795</wp:posOffset>
                </wp:positionV>
                <wp:extent cx="3082290" cy="2017395"/>
                <wp:effectExtent l="0" t="0" r="0" b="0"/>
                <wp:wrapSquare wrapText="bothSides"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290" cy="2017395"/>
                        </a:xfrm>
                        <a:prstGeom prst="rect">
                          <a:avLst/>
                        </a:prstGeom>
                        <a:solidFill>
                          <a:srgbClr val="D2C8E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9FD87" w14:textId="15D35C57" w:rsidR="00E771DE" w:rsidRPr="00AE4539" w:rsidRDefault="00E771DE" w:rsidP="00AF3D15">
                            <w:pPr>
                              <w:pStyle w:val="Heading2"/>
                              <w:spacing w:after="80"/>
                              <w:rPr>
                                <w:rFonts w:ascii="Arial" w:hAnsi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E4539">
                              <w:rPr>
                                <w:rFonts w:ascii="Arial" w:hAnsi="Arial"/>
                                <w:color w:val="auto"/>
                                <w:sz w:val="22"/>
                                <w:szCs w:val="22"/>
                              </w:rPr>
                              <w:t>Useful vocabulary</w:t>
                            </w:r>
                          </w:p>
                          <w:p w14:paraId="013BD963" w14:textId="39369922" w:rsidR="00E771DE" w:rsidRDefault="00E771DE" w:rsidP="00AF3D15">
                            <w:pPr>
                              <w:tabs>
                                <w:tab w:val="left" w:pos="2272"/>
                                <w:tab w:val="left" w:pos="4544"/>
                                <w:tab w:val="left" w:pos="8520"/>
                              </w:tabs>
                              <w:spacing w:after="80"/>
                            </w:pPr>
                            <w:r>
                              <w:t>Cell</w:t>
                            </w:r>
                            <w:r>
                              <w:tab/>
                              <w:t>Tissue</w:t>
                            </w:r>
                          </w:p>
                          <w:p w14:paraId="700F4A48" w14:textId="77777777" w:rsidR="00E771DE" w:rsidRDefault="00E771DE" w:rsidP="00AF3D15">
                            <w:pPr>
                              <w:tabs>
                                <w:tab w:val="left" w:pos="2272"/>
                                <w:tab w:val="left" w:pos="4544"/>
                                <w:tab w:val="left" w:pos="8520"/>
                              </w:tabs>
                              <w:spacing w:after="80"/>
                            </w:pPr>
                            <w:r>
                              <w:t>Cytoplasm</w:t>
                            </w:r>
                            <w:r>
                              <w:tab/>
                              <w:t>Organ</w:t>
                            </w:r>
                          </w:p>
                          <w:p w14:paraId="15A1A984" w14:textId="77777777" w:rsidR="00E771DE" w:rsidRDefault="00E771DE" w:rsidP="00AF3D15">
                            <w:pPr>
                              <w:tabs>
                                <w:tab w:val="left" w:pos="2272"/>
                                <w:tab w:val="left" w:pos="4544"/>
                                <w:tab w:val="left" w:pos="8520"/>
                              </w:tabs>
                              <w:spacing w:after="80"/>
                            </w:pPr>
                            <w:r>
                              <w:t>Chloroplast</w:t>
                            </w:r>
                            <w:r>
                              <w:tab/>
                              <w:t>Cell division</w:t>
                            </w:r>
                          </w:p>
                          <w:p w14:paraId="75F0E79E" w14:textId="77777777" w:rsidR="00E771DE" w:rsidRDefault="00E771DE" w:rsidP="00AF3D15">
                            <w:pPr>
                              <w:tabs>
                                <w:tab w:val="left" w:pos="2272"/>
                                <w:tab w:val="left" w:pos="4544"/>
                                <w:tab w:val="left" w:pos="8520"/>
                              </w:tabs>
                              <w:spacing w:after="80"/>
                            </w:pPr>
                            <w:r>
                              <w:t>Cell wall</w:t>
                            </w:r>
                            <w:r>
                              <w:tab/>
                              <w:t>Fertilisation</w:t>
                            </w:r>
                          </w:p>
                          <w:p w14:paraId="35F2A138" w14:textId="77777777" w:rsidR="00E771DE" w:rsidRDefault="00E771DE" w:rsidP="00AF3D15">
                            <w:pPr>
                              <w:tabs>
                                <w:tab w:val="left" w:pos="2272"/>
                                <w:tab w:val="left" w:pos="4544"/>
                                <w:tab w:val="left" w:pos="8520"/>
                              </w:tabs>
                              <w:spacing w:after="80"/>
                            </w:pPr>
                            <w:r>
                              <w:t>Cell membrane</w:t>
                            </w:r>
                            <w:r>
                              <w:tab/>
                              <w:t>Sperm cell</w:t>
                            </w:r>
                          </w:p>
                          <w:p w14:paraId="381FAEE5" w14:textId="77777777" w:rsidR="00E771DE" w:rsidRDefault="00E771DE" w:rsidP="00AF3D15">
                            <w:pPr>
                              <w:tabs>
                                <w:tab w:val="left" w:pos="2272"/>
                                <w:tab w:val="left" w:pos="4544"/>
                                <w:tab w:val="left" w:pos="8520"/>
                              </w:tabs>
                              <w:spacing w:after="80"/>
                            </w:pPr>
                            <w:r>
                              <w:t>Nucleus</w:t>
                            </w:r>
                            <w:r>
                              <w:tab/>
                              <w:t>Egg cell</w:t>
                            </w:r>
                          </w:p>
                          <w:p w14:paraId="328560F5" w14:textId="77777777" w:rsidR="00E771DE" w:rsidRDefault="00E771DE" w:rsidP="00AF3D15">
                            <w:pPr>
                              <w:tabs>
                                <w:tab w:val="left" w:pos="2272"/>
                                <w:tab w:val="left" w:pos="4544"/>
                                <w:tab w:val="left" w:pos="8520"/>
                              </w:tabs>
                              <w:spacing w:after="80"/>
                            </w:pPr>
                            <w:r>
                              <w:t>Vacuole</w:t>
                            </w:r>
                            <w:r>
                              <w:tab/>
                              <w:t>Organism</w:t>
                            </w:r>
                          </w:p>
                          <w:p w14:paraId="0D89F9AB" w14:textId="77777777" w:rsidR="00E771DE" w:rsidRPr="00AF3D15" w:rsidRDefault="00E771DE" w:rsidP="00AF3D15"/>
                          <w:p w14:paraId="20B01B2E" w14:textId="77777777" w:rsidR="00E771DE" w:rsidRPr="008D2998" w:rsidRDefault="00E771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3" o:spid="_x0000_s1047" type="#_x0000_t202" style="position:absolute;margin-left:268.15pt;margin-top:510.85pt;width:242.7pt;height:158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" fillcolor="#d2c8e1" stroked="f">
                <v:textbox>
                  <w:txbxContent>
                    <w:p w14:paraId="79E9FD87" w14:textId="15D35C57" w:rsidR="00E771DE" w:rsidRPr="00AE4539" w:rsidRDefault="00E771DE" w:rsidP="00AF3D15">
                      <w:pPr>
                        <w:pStyle w:val="Heading2"/>
                        <w:spacing w:after="80"/>
                        <w:rPr>
                          <w:rFonts w:ascii="Arial" w:hAnsi="Arial"/>
                          <w:color w:val="auto"/>
                          <w:sz w:val="22"/>
                          <w:szCs w:val="22"/>
                        </w:rPr>
                      </w:pPr>
                      <w:r w:rsidRPr="00AE4539">
                        <w:rPr>
                          <w:rFonts w:ascii="Arial" w:hAnsi="Arial"/>
                          <w:color w:val="auto"/>
                          <w:sz w:val="22"/>
                          <w:szCs w:val="22"/>
                        </w:rPr>
                        <w:t>Useful vocabulary</w:t>
                      </w:r>
                    </w:p>
                    <w:p w14:paraId="013BD963" w14:textId="39369922" w:rsidR="00E771DE" w:rsidRDefault="00E771DE" w:rsidP="00AF3D15">
                      <w:pPr>
                        <w:tabs>
                          <w:tab w:val="left" w:pos="2272"/>
                          <w:tab w:val="left" w:pos="4544"/>
                          <w:tab w:val="left" w:pos="8520"/>
                        </w:tabs>
                        <w:spacing w:after="80"/>
                      </w:pPr>
                      <w:r>
                        <w:t>Cell</w:t>
                      </w:r>
                      <w:r>
                        <w:tab/>
                        <w:t>Tissue</w:t>
                      </w:r>
                    </w:p>
                    <w:p w14:paraId="700F4A48" w14:textId="77777777" w:rsidR="00E771DE" w:rsidRDefault="00E771DE" w:rsidP="00AF3D15">
                      <w:pPr>
                        <w:tabs>
                          <w:tab w:val="left" w:pos="2272"/>
                          <w:tab w:val="left" w:pos="4544"/>
                          <w:tab w:val="left" w:pos="8520"/>
                        </w:tabs>
                        <w:spacing w:after="80"/>
                      </w:pPr>
                      <w:r>
                        <w:t>Cytoplasm</w:t>
                      </w:r>
                      <w:r>
                        <w:tab/>
                        <w:t>Organ</w:t>
                      </w:r>
                    </w:p>
                    <w:p w14:paraId="15A1A984" w14:textId="77777777" w:rsidR="00E771DE" w:rsidRDefault="00E771DE" w:rsidP="00AF3D15">
                      <w:pPr>
                        <w:tabs>
                          <w:tab w:val="left" w:pos="2272"/>
                          <w:tab w:val="left" w:pos="4544"/>
                          <w:tab w:val="left" w:pos="8520"/>
                        </w:tabs>
                        <w:spacing w:after="80"/>
                      </w:pPr>
                      <w:r>
                        <w:t>Chloroplast</w:t>
                      </w:r>
                      <w:r>
                        <w:tab/>
                        <w:t>Cell division</w:t>
                      </w:r>
                    </w:p>
                    <w:p w14:paraId="75F0E79E" w14:textId="77777777" w:rsidR="00E771DE" w:rsidRDefault="00E771DE" w:rsidP="00AF3D15">
                      <w:pPr>
                        <w:tabs>
                          <w:tab w:val="left" w:pos="2272"/>
                          <w:tab w:val="left" w:pos="4544"/>
                          <w:tab w:val="left" w:pos="8520"/>
                        </w:tabs>
                        <w:spacing w:after="80"/>
                      </w:pPr>
                      <w:r>
                        <w:t>Cell wall</w:t>
                      </w:r>
                      <w:r>
                        <w:tab/>
                        <w:t>Fertilisation</w:t>
                      </w:r>
                    </w:p>
                    <w:p w14:paraId="35F2A138" w14:textId="77777777" w:rsidR="00E771DE" w:rsidRDefault="00E771DE" w:rsidP="00AF3D15">
                      <w:pPr>
                        <w:tabs>
                          <w:tab w:val="left" w:pos="2272"/>
                          <w:tab w:val="left" w:pos="4544"/>
                          <w:tab w:val="left" w:pos="8520"/>
                        </w:tabs>
                        <w:spacing w:after="80"/>
                      </w:pPr>
                      <w:r>
                        <w:t>Cell membrane</w:t>
                      </w:r>
                      <w:r>
                        <w:tab/>
                        <w:t>Sperm cell</w:t>
                      </w:r>
                    </w:p>
                    <w:p w14:paraId="381FAEE5" w14:textId="77777777" w:rsidR="00E771DE" w:rsidRDefault="00E771DE" w:rsidP="00AF3D15">
                      <w:pPr>
                        <w:tabs>
                          <w:tab w:val="left" w:pos="2272"/>
                          <w:tab w:val="left" w:pos="4544"/>
                          <w:tab w:val="left" w:pos="8520"/>
                        </w:tabs>
                        <w:spacing w:after="80"/>
                      </w:pPr>
                      <w:r>
                        <w:t>Nucleus</w:t>
                      </w:r>
                      <w:r>
                        <w:tab/>
                        <w:t>Egg cell</w:t>
                      </w:r>
                    </w:p>
                    <w:p w14:paraId="328560F5" w14:textId="77777777" w:rsidR="00E771DE" w:rsidRDefault="00E771DE" w:rsidP="00AF3D15">
                      <w:pPr>
                        <w:tabs>
                          <w:tab w:val="left" w:pos="2272"/>
                          <w:tab w:val="left" w:pos="4544"/>
                          <w:tab w:val="left" w:pos="8520"/>
                        </w:tabs>
                        <w:spacing w:after="80"/>
                      </w:pPr>
                      <w:r>
                        <w:t>Vacuole</w:t>
                      </w:r>
                      <w:r>
                        <w:tab/>
                        <w:t>Organism</w:t>
                      </w:r>
                    </w:p>
                    <w:p w14:paraId="0D89F9AB" w14:textId="77777777" w:rsidR="00E771DE" w:rsidRPr="00AF3D15" w:rsidRDefault="00E771DE" w:rsidP="00AF3D15"/>
                    <w:p w14:paraId="20B01B2E" w14:textId="77777777" w:rsidR="00E771DE" w:rsidRPr="008D2998" w:rsidRDefault="00E771DE"/>
                  </w:txbxContent>
                </v:textbox>
                <w10:wrap type="square"/>
              </v:shape>
            </w:pict>
          </mc:Fallback>
        </mc:AlternateContent>
      </w:r>
      <w:r w:rsidR="00B3728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6E8CE07" wp14:editId="773E4C90">
                <wp:simplePos x="0" y="0"/>
                <wp:positionH relativeFrom="column">
                  <wp:posOffset>2558415</wp:posOffset>
                </wp:positionH>
                <wp:positionV relativeFrom="paragraph">
                  <wp:posOffset>5944235</wp:posOffset>
                </wp:positionV>
                <wp:extent cx="1187450" cy="267335"/>
                <wp:effectExtent l="0" t="0" r="0" b="12065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8BF3F" w14:textId="20F3C33E" w:rsidR="00E771DE" w:rsidRDefault="00E771DE" w:rsidP="00D318E6">
                            <w:proofErr w:type="gramStart"/>
                            <w:r>
                              <w:t>muscle</w:t>
                            </w:r>
                            <w:proofErr w:type="gramEnd"/>
                            <w:r>
                              <w:t xml:space="preserve"> tissue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8" o:spid="_x0000_s1048" type="#_x0000_t202" style="position:absolute;margin-left:201.45pt;margin-top:468.05pt;width:93.5pt;height:21.0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Te+NI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" filled="f" stroked="f">
                <v:textbox>
                  <w:txbxContent>
                    <w:p w14:paraId="5918BF3F" w14:textId="20F3C33E" w:rsidR="00E771DE" w:rsidRDefault="00E771DE" w:rsidP="00D318E6">
                      <w:r>
                        <w:t>muscle tissue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7286">
        <w:rPr>
          <w:noProof/>
          <w:color w:val="231F20"/>
          <w:lang w:eastAsia="en-GB"/>
        </w:rPr>
        <w:drawing>
          <wp:anchor distT="0" distB="0" distL="114300" distR="114300" simplePos="0" relativeHeight="251814912" behindDoc="0" locked="0" layoutInCell="1" allowOverlap="1" wp14:anchorId="64A4445C" wp14:editId="57E13F17">
            <wp:simplePos x="0" y="0"/>
            <wp:positionH relativeFrom="column">
              <wp:posOffset>2690333</wp:posOffset>
            </wp:positionH>
            <wp:positionV relativeFrom="page">
              <wp:posOffset>7006590</wp:posOffset>
            </wp:positionV>
            <wp:extent cx="935355" cy="403860"/>
            <wp:effectExtent l="0" t="0" r="4445" b="2540"/>
            <wp:wrapNone/>
            <wp:docPr id="89" name="Picture 89" descr="MacWork:CLIENTS:AQA:11996 Science resource for lower achievers:pictures:Key Scientific Ideas - Cells 1:KeyScientificIdeas-MuscleTissue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Work:CLIENTS:AQA:11996 Science resource for lower achievers:pictures:Key Scientific Ideas - Cells 1:KeyScientificIdeas-MuscleTissue.ps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28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8746D09" wp14:editId="7FD5A4E3">
                <wp:simplePos x="0" y="0"/>
                <wp:positionH relativeFrom="column">
                  <wp:posOffset>3931920</wp:posOffset>
                </wp:positionH>
                <wp:positionV relativeFrom="paragraph">
                  <wp:posOffset>5944235</wp:posOffset>
                </wp:positionV>
                <wp:extent cx="1187450" cy="267335"/>
                <wp:effectExtent l="0" t="0" r="0" b="12065"/>
                <wp:wrapSquare wrapText="bothSides"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38F66" w14:textId="507A9B2A" w:rsidR="00E771DE" w:rsidRDefault="00E771DE" w:rsidP="00D318E6">
                            <w:proofErr w:type="gramStart"/>
                            <w:r>
                              <w:t>plant</w:t>
                            </w:r>
                            <w:proofErr w:type="gramEnd"/>
                            <w:r>
                              <w:t xml:space="preserve"> tissue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9" o:spid="_x0000_s1049" type="#_x0000_t202" style="position:absolute;margin-left:309.6pt;margin-top:468.05pt;width:93.5pt;height:21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w8YNQ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" filled="f" stroked="f">
                <v:textbox>
                  <w:txbxContent>
                    <w:p w14:paraId="26C38F66" w14:textId="507A9B2A" w:rsidR="00E771DE" w:rsidRDefault="00E771DE" w:rsidP="00D318E6">
                      <w:r>
                        <w:t>plant tissue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7286">
        <w:rPr>
          <w:noProof/>
          <w:color w:val="231F20"/>
          <w:lang w:eastAsia="en-GB"/>
        </w:rPr>
        <w:drawing>
          <wp:anchor distT="0" distB="0" distL="114300" distR="114300" simplePos="0" relativeHeight="251815936" behindDoc="0" locked="0" layoutInCell="1" allowOverlap="1" wp14:anchorId="50DF6F2D" wp14:editId="060242C7">
            <wp:simplePos x="0" y="0"/>
            <wp:positionH relativeFrom="column">
              <wp:posOffset>4138295</wp:posOffset>
            </wp:positionH>
            <wp:positionV relativeFrom="page">
              <wp:posOffset>6755765</wp:posOffset>
            </wp:positionV>
            <wp:extent cx="786765" cy="638175"/>
            <wp:effectExtent l="0" t="0" r="635" b="0"/>
            <wp:wrapNone/>
            <wp:docPr id="90" name="Picture 90" descr="MacWork:CLIENTS:AQA:11996 Science resource for lower achievers:pictures:Key Scientific Ideas - Cells 1:KeyScientificIdeas-PlantTissue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Work:CLIENTS:AQA:11996 Science resource for lower achievers:pictures:Key Scientific Ideas - Cells 1:KeyScientificIdeas-PlantTissue.ps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28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F7468F" wp14:editId="55C24986">
                <wp:simplePos x="0" y="0"/>
                <wp:positionH relativeFrom="column">
                  <wp:posOffset>1270</wp:posOffset>
                </wp:positionH>
                <wp:positionV relativeFrom="paragraph">
                  <wp:posOffset>5615305</wp:posOffset>
                </wp:positionV>
                <wp:extent cx="2095500" cy="655955"/>
                <wp:effectExtent l="0" t="0" r="12700" b="4445"/>
                <wp:wrapSquare wrapText="bothSides"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55955"/>
                        </a:xfrm>
                        <a:prstGeom prst="rect">
                          <a:avLst/>
                        </a:prstGeom>
                        <a:solidFill>
                          <a:srgbClr val="D2C8E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7FAD0" w14:textId="69BE39E4" w:rsidR="00E771DE" w:rsidRDefault="00E771DE" w:rsidP="00980E44">
                            <w:r>
                              <w:t>Organisms with specialised cells can function more efficiently and effectively.</w:t>
                            </w:r>
                          </w:p>
                          <w:p w14:paraId="5C23B775" w14:textId="19CB41E1" w:rsidR="00E771DE" w:rsidRDefault="00E771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5" o:spid="_x0000_s1050" type="#_x0000_t202" style="position:absolute;margin-left:.1pt;margin-top:442.15pt;width:165pt;height:51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" fillcolor="#d2c8e1" stroked="f">
                <v:textbox>
                  <w:txbxContent>
                    <w:p w14:paraId="2FE7FAD0" w14:textId="69BE39E4" w:rsidR="00E771DE" w:rsidRDefault="00E771DE" w:rsidP="00980E44">
                      <w:r>
                        <w:t>Organisms with specialised cells can function more efficiently and effectively.</w:t>
                      </w:r>
                    </w:p>
                    <w:p w14:paraId="5C23B775" w14:textId="19CB41E1" w:rsidR="00E771DE" w:rsidRDefault="00E771DE"/>
                  </w:txbxContent>
                </v:textbox>
                <w10:wrap type="square"/>
              </v:shape>
            </w:pict>
          </mc:Fallback>
        </mc:AlternateContent>
      </w:r>
      <w:r w:rsidR="00B37286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B09475B" wp14:editId="1BF3C0C9">
                <wp:simplePos x="0" y="0"/>
                <wp:positionH relativeFrom="column">
                  <wp:posOffset>-6350</wp:posOffset>
                </wp:positionH>
                <wp:positionV relativeFrom="paragraph">
                  <wp:posOffset>3267075</wp:posOffset>
                </wp:positionV>
                <wp:extent cx="2103120" cy="2167890"/>
                <wp:effectExtent l="0" t="0" r="5080" b="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167890"/>
                        </a:xfrm>
                        <a:prstGeom prst="rect">
                          <a:avLst/>
                        </a:prstGeom>
                        <a:solidFill>
                          <a:srgbClr val="D2C8E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A6DCB" w14:textId="553F421B" w:rsidR="00E771DE" w:rsidRPr="00AE4539" w:rsidRDefault="00E771DE" w:rsidP="00AE4539">
                            <w:pPr>
                              <w:pStyle w:val="Heading2"/>
                              <w:spacing w:after="80"/>
                              <w:ind w:right="142"/>
                              <w:rPr>
                                <w:rFonts w:ascii="Arial" w:hAnsi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E4539">
                              <w:rPr>
                                <w:rFonts w:ascii="Arial" w:hAnsi="Arial"/>
                                <w:color w:val="auto"/>
                                <w:sz w:val="22"/>
                                <w:szCs w:val="22"/>
                              </w:rPr>
                              <w:t>Cells, tissues, organs</w:t>
                            </w:r>
                          </w:p>
                          <w:p w14:paraId="3A1309D2" w14:textId="77777777" w:rsidR="00E771DE" w:rsidRPr="008D2998" w:rsidRDefault="00E771DE" w:rsidP="00AE4539">
                            <w:pPr>
                              <w:spacing w:after="80"/>
                              <w:ind w:left="284" w:right="142" w:hanging="284"/>
                            </w:pPr>
                            <w:r w:rsidRPr="00B37286">
                              <w:rPr>
                                <w:color w:val="412878"/>
                                <w:position w:val="-6"/>
                                <w:sz w:val="36"/>
                              </w:rPr>
                              <w:t>•</w:t>
                            </w:r>
                            <w:r w:rsidRPr="008D2998">
                              <w:tab/>
                              <w:t xml:space="preserve">Similar specialised </w:t>
                            </w:r>
                            <w:r w:rsidRPr="008D2998">
                              <w:br/>
                              <w:t xml:space="preserve">cells can be grouped together and form tissues. </w:t>
                            </w:r>
                          </w:p>
                          <w:p w14:paraId="076C878C" w14:textId="45322AFA" w:rsidR="00E771DE" w:rsidRPr="008D2998" w:rsidRDefault="00E771DE" w:rsidP="00AE4539">
                            <w:pPr>
                              <w:spacing w:after="80"/>
                              <w:ind w:left="284" w:right="142" w:hanging="284"/>
                            </w:pPr>
                            <w:r w:rsidRPr="00B37286">
                              <w:rPr>
                                <w:color w:val="412878"/>
                                <w:position w:val="-6"/>
                                <w:sz w:val="36"/>
                              </w:rPr>
                              <w:t>•</w:t>
                            </w:r>
                            <w:r w:rsidRPr="008D2998">
                              <w:tab/>
                              <w:t xml:space="preserve">Tissues group together to form organs. </w:t>
                            </w:r>
                          </w:p>
                          <w:p w14:paraId="6998B98F" w14:textId="2927DE41" w:rsidR="00E771DE" w:rsidRPr="008D2998" w:rsidRDefault="00E771DE" w:rsidP="00AE4539">
                            <w:pPr>
                              <w:spacing w:after="80"/>
                              <w:ind w:left="284" w:right="142" w:hanging="284"/>
                            </w:pPr>
                            <w:r w:rsidRPr="00B37286">
                              <w:rPr>
                                <w:color w:val="412878"/>
                                <w:position w:val="-6"/>
                                <w:sz w:val="36"/>
                              </w:rPr>
                              <w:t>•</w:t>
                            </w:r>
                            <w:r w:rsidRPr="008D2998">
                              <w:tab/>
                              <w:t>Organs grouped together form systems and the whole thing is called an organism.</w:t>
                            </w:r>
                          </w:p>
                          <w:p w14:paraId="55C5B52A" w14:textId="77777777" w:rsidR="00E771DE" w:rsidRPr="008D2998" w:rsidRDefault="00E771DE" w:rsidP="00AE4539">
                            <w:pPr>
                              <w:ind w:righ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0" o:spid="_x0000_s1051" type="#_x0000_t202" style="position:absolute;margin-left:-.45pt;margin-top:257.25pt;width:165.6pt;height:170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" fillcolor="#d2c8e1" stroked="f">
                <v:textbox>
                  <w:txbxContent>
                    <w:p w14:paraId="7BBA6DCB" w14:textId="553F421B" w:rsidR="00E771DE" w:rsidRPr="00AE4539" w:rsidRDefault="00E771DE" w:rsidP="00AE4539">
                      <w:pPr>
                        <w:pStyle w:val="Heading2"/>
                        <w:spacing w:after="80"/>
                        <w:ind w:right="142"/>
                        <w:rPr>
                          <w:rFonts w:ascii="Arial" w:hAnsi="Arial"/>
                          <w:color w:val="auto"/>
                          <w:sz w:val="22"/>
                          <w:szCs w:val="22"/>
                        </w:rPr>
                      </w:pPr>
                      <w:r w:rsidRPr="00AE4539">
                        <w:rPr>
                          <w:rFonts w:ascii="Arial" w:hAnsi="Arial"/>
                          <w:color w:val="auto"/>
                          <w:sz w:val="22"/>
                          <w:szCs w:val="22"/>
                        </w:rPr>
                        <w:t>Cells, tissues, organs</w:t>
                      </w:r>
                    </w:p>
                    <w:p w14:paraId="3A1309D2" w14:textId="77777777" w:rsidR="00E771DE" w:rsidRPr="008D2998" w:rsidRDefault="00E771DE" w:rsidP="00AE4539">
                      <w:pPr>
                        <w:spacing w:after="80"/>
                        <w:ind w:left="284" w:right="142" w:hanging="284"/>
                      </w:pPr>
                      <w:r w:rsidRPr="00B37286">
                        <w:rPr>
                          <w:color w:val="412878"/>
                          <w:position w:val="-6"/>
                          <w:sz w:val="36"/>
                        </w:rPr>
                        <w:t>•</w:t>
                      </w:r>
                      <w:r w:rsidRPr="008D2998">
                        <w:tab/>
                        <w:t xml:space="preserve">Similar specialised </w:t>
                      </w:r>
                      <w:r w:rsidRPr="008D2998">
                        <w:br/>
                        <w:t xml:space="preserve">cells can be grouped together and form tissues. </w:t>
                      </w:r>
                    </w:p>
                    <w:p w14:paraId="076C878C" w14:textId="45322AFA" w:rsidR="00E771DE" w:rsidRPr="008D2998" w:rsidRDefault="00E771DE" w:rsidP="00AE4539">
                      <w:pPr>
                        <w:spacing w:after="80"/>
                        <w:ind w:left="284" w:right="142" w:hanging="284"/>
                      </w:pPr>
                      <w:r w:rsidRPr="00B37286">
                        <w:rPr>
                          <w:color w:val="412878"/>
                          <w:position w:val="-6"/>
                          <w:sz w:val="36"/>
                        </w:rPr>
                        <w:t>•</w:t>
                      </w:r>
                      <w:r w:rsidRPr="008D2998">
                        <w:tab/>
                        <w:t xml:space="preserve">Tissues group together to form organs. </w:t>
                      </w:r>
                    </w:p>
                    <w:p w14:paraId="6998B98F" w14:textId="2927DE41" w:rsidR="00E771DE" w:rsidRPr="008D2998" w:rsidRDefault="00E771DE" w:rsidP="00AE4539">
                      <w:pPr>
                        <w:spacing w:after="80"/>
                        <w:ind w:left="284" w:right="142" w:hanging="284"/>
                      </w:pPr>
                      <w:r w:rsidRPr="00B37286">
                        <w:rPr>
                          <w:color w:val="412878"/>
                          <w:position w:val="-6"/>
                          <w:sz w:val="36"/>
                        </w:rPr>
                        <w:t>•</w:t>
                      </w:r>
                      <w:r w:rsidRPr="008D2998">
                        <w:tab/>
                        <w:t>Organs grouped together form systems and the whole thing is called an organism.</w:t>
                      </w:r>
                    </w:p>
                    <w:p w14:paraId="55C5B52A" w14:textId="77777777" w:rsidR="00E771DE" w:rsidRPr="008D2998" w:rsidRDefault="00E771DE" w:rsidP="00AE4539">
                      <w:pPr>
                        <w:ind w:right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E4539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786415" wp14:editId="22AD0B4C">
                <wp:simplePos x="0" y="0"/>
                <wp:positionH relativeFrom="column">
                  <wp:posOffset>-93980</wp:posOffset>
                </wp:positionH>
                <wp:positionV relativeFrom="paragraph">
                  <wp:posOffset>2855595</wp:posOffset>
                </wp:positionV>
                <wp:extent cx="6656705" cy="323215"/>
                <wp:effectExtent l="0" t="0" r="0" b="6985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70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8B0D0" w14:textId="05D89E61" w:rsidR="00E771DE" w:rsidRPr="00AE4539" w:rsidRDefault="00E771DE" w:rsidP="00C919C4">
                            <w:pPr>
                              <w:pStyle w:val="Introduction"/>
                              <w:rPr>
                                <w:sz w:val="28"/>
                                <w:szCs w:val="28"/>
                              </w:rPr>
                            </w:pPr>
                            <w:r w:rsidRPr="00AE4539">
                              <w:rPr>
                                <w:sz w:val="28"/>
                                <w:szCs w:val="28"/>
                              </w:rPr>
                              <w:t>Movement Respiration Sensitivity Growth Reproduction Excretion Nutrition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9" o:spid="_x0000_s1052" type="#_x0000_t202" style="position:absolute;margin-left:-7.35pt;margin-top:224.85pt;width:524.15pt;height:25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" filled="f" stroked="f">
                <v:textbox>
                  <w:txbxContent>
                    <w:p w14:paraId="2538B0D0" w14:textId="05D89E61" w:rsidR="00E771DE" w:rsidRPr="00AE4539" w:rsidRDefault="00E771DE" w:rsidP="00C919C4">
                      <w:pPr>
                        <w:pStyle w:val="Introduction"/>
                        <w:rPr>
                          <w:sz w:val="28"/>
                          <w:szCs w:val="28"/>
                        </w:rPr>
                      </w:pPr>
                      <w:r w:rsidRPr="00AE4539">
                        <w:rPr>
                          <w:sz w:val="28"/>
                          <w:szCs w:val="28"/>
                        </w:rPr>
                        <w:t>Movement Respiration Sensitivity Growth Reproduction Excretion Nutrition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25F3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76D37F9" wp14:editId="54E1B580">
                <wp:simplePos x="0" y="0"/>
                <wp:positionH relativeFrom="column">
                  <wp:posOffset>-83185</wp:posOffset>
                </wp:positionH>
                <wp:positionV relativeFrom="paragraph">
                  <wp:posOffset>377825</wp:posOffset>
                </wp:positionV>
                <wp:extent cx="2021205" cy="272415"/>
                <wp:effectExtent l="0" t="0" r="0" b="698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20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B1A3B" w14:textId="77777777" w:rsidR="00E771DE" w:rsidRPr="00AE4539" w:rsidRDefault="00E771DE" w:rsidP="002125F3">
                            <w:pPr>
                              <w:rPr>
                                <w:rFonts w:eastAsia="Arial Unicode MS" w:cs="Arial Unicode MS"/>
                                <w:b/>
                              </w:rPr>
                            </w:pPr>
                            <w:r w:rsidRPr="00AE4539">
                              <w:rPr>
                                <w:rFonts w:eastAsia="Arial Unicode MS" w:cs="Arial Unicode MS"/>
                                <w:b/>
                              </w:rPr>
                              <w:t>Typical animal 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" o:spid="_x0000_s1053" type="#_x0000_t202" style="position:absolute;margin-left:-6.5pt;margin-top:29.75pt;width:159.15pt;height:21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" filled="f" stroked="f">
                <v:textbox>
                  <w:txbxContent>
                    <w:p w14:paraId="3E9B1A3B" w14:textId="77777777" w:rsidR="00E771DE" w:rsidRPr="00AE4539" w:rsidRDefault="00E771DE" w:rsidP="002125F3">
                      <w:pPr>
                        <w:rPr>
                          <w:rFonts w:eastAsia="Arial Unicode MS" w:cs="Arial Unicode MS"/>
                          <w:b/>
                        </w:rPr>
                      </w:pPr>
                      <w:r w:rsidRPr="00AE4539">
                        <w:rPr>
                          <w:rFonts w:eastAsia="Arial Unicode MS" w:cs="Arial Unicode MS"/>
                          <w:b/>
                        </w:rPr>
                        <w:t>Typical animal cell</w:t>
                      </w:r>
                    </w:p>
                  </w:txbxContent>
                </v:textbox>
              </v:shape>
            </w:pict>
          </mc:Fallback>
        </mc:AlternateContent>
      </w:r>
      <w:r w:rsidR="002125F3">
        <w:rPr>
          <w:noProof/>
          <w:color w:val="231F20"/>
          <w:lang w:eastAsia="en-GB"/>
        </w:rPr>
        <w:drawing>
          <wp:anchor distT="0" distB="0" distL="114300" distR="114300" simplePos="0" relativeHeight="251808768" behindDoc="0" locked="0" layoutInCell="1" allowOverlap="1" wp14:anchorId="16877A21" wp14:editId="6A9A5AD2">
            <wp:simplePos x="0" y="0"/>
            <wp:positionH relativeFrom="column">
              <wp:posOffset>2733675</wp:posOffset>
            </wp:positionH>
            <wp:positionV relativeFrom="page">
              <wp:posOffset>4937125</wp:posOffset>
            </wp:positionV>
            <wp:extent cx="871855" cy="446405"/>
            <wp:effectExtent l="0" t="0" r="0" b="10795"/>
            <wp:wrapNone/>
            <wp:docPr id="83" name="Picture 83" descr="MacWork:CLIENTS:AQA:11996 Science resource for lower achievers:pictures:Key Scientific Ideas - Cells 1:KeyScientificIdeas-SpermCell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Work:CLIENTS:AQA:11996 Science resource for lower achievers:pictures:Key Scientific Ideas - Cells 1:KeyScientificIdeas-SpermCell.ps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5F3">
        <w:rPr>
          <w:noProof/>
          <w:color w:val="231F20"/>
          <w:lang w:eastAsia="en-GB"/>
        </w:rPr>
        <w:drawing>
          <wp:anchor distT="0" distB="0" distL="114300" distR="114300" simplePos="0" relativeHeight="251809792" behindDoc="0" locked="0" layoutInCell="1" allowOverlap="1" wp14:anchorId="3A4031D8" wp14:editId="0690585B">
            <wp:simplePos x="0" y="0"/>
            <wp:positionH relativeFrom="column">
              <wp:posOffset>4265295</wp:posOffset>
            </wp:positionH>
            <wp:positionV relativeFrom="page">
              <wp:posOffset>5046345</wp:posOffset>
            </wp:positionV>
            <wp:extent cx="563245" cy="361315"/>
            <wp:effectExtent l="0" t="0" r="0" b="0"/>
            <wp:wrapNone/>
            <wp:docPr id="84" name="Picture 84" descr="MacWork:CLIENTS:AQA:11996 Science resource for lower achievers:pictures:Key Scientific Ideas - Cells 1:KeyScientificIdeas-RedBloodCell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Work:CLIENTS:AQA:11996 Science resource for lower achievers:pictures:Key Scientific Ideas - Cells 1:KeyScientificIdeas-RedBloodCell.ps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5F3">
        <w:rPr>
          <w:noProof/>
          <w:color w:val="231F20"/>
          <w:lang w:eastAsia="en-GB"/>
        </w:rPr>
        <w:drawing>
          <wp:anchor distT="0" distB="0" distL="114300" distR="114300" simplePos="0" relativeHeight="251810816" behindDoc="0" locked="0" layoutInCell="1" allowOverlap="1" wp14:anchorId="5670A8F5" wp14:editId="635E6C28">
            <wp:simplePos x="0" y="0"/>
            <wp:positionH relativeFrom="column">
              <wp:posOffset>5435600</wp:posOffset>
            </wp:positionH>
            <wp:positionV relativeFrom="page">
              <wp:posOffset>4928235</wp:posOffset>
            </wp:positionV>
            <wp:extent cx="1073785" cy="520700"/>
            <wp:effectExtent l="0" t="0" r="0" b="12700"/>
            <wp:wrapNone/>
            <wp:docPr id="85" name="Picture 85" descr="MacWork:CLIENTS:AQA:11996 Science resource for lower achievers:pictures:Key Scientific Ideas - Cells 1:KeyScientificIdeas-NerveCell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Work:CLIENTS:AQA:11996 Science resource for lower achievers:pictures:Key Scientific Ideas - Cells 1:KeyScientificIdeas-NerveCell.ps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5F3">
        <w:rPr>
          <w:noProof/>
          <w:color w:val="231F20"/>
          <w:lang w:eastAsia="en-GB"/>
        </w:rPr>
        <w:drawing>
          <wp:anchor distT="0" distB="0" distL="114300" distR="114300" simplePos="0" relativeHeight="251812864" behindDoc="0" locked="0" layoutInCell="1" allowOverlap="1" wp14:anchorId="0BA15EA5" wp14:editId="38681E56">
            <wp:simplePos x="0" y="0"/>
            <wp:positionH relativeFrom="column">
              <wp:posOffset>4222750</wp:posOffset>
            </wp:positionH>
            <wp:positionV relativeFrom="page">
              <wp:posOffset>5934710</wp:posOffset>
            </wp:positionV>
            <wp:extent cx="638175" cy="446405"/>
            <wp:effectExtent l="0" t="0" r="0" b="10795"/>
            <wp:wrapNone/>
            <wp:docPr id="87" name="Picture 87" descr="MacWork:CLIENTS:AQA:11996 Science resource for lower achievers:pictures:Key Scientific Ideas - Cells 1:KeyScientificIdeas-RootHairCell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Work:CLIENTS:AQA:11996 Science resource for lower achievers:pictures:Key Scientific Ideas - Cells 1:KeyScientificIdeas-RootHairCell.ps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5F3">
        <w:rPr>
          <w:noProof/>
          <w:color w:val="231F20"/>
          <w:lang w:eastAsia="en-GB"/>
        </w:rPr>
        <w:drawing>
          <wp:anchor distT="0" distB="0" distL="114300" distR="114300" simplePos="0" relativeHeight="251811840" behindDoc="0" locked="0" layoutInCell="1" allowOverlap="1" wp14:anchorId="2A91B841" wp14:editId="0D60A0FD">
            <wp:simplePos x="0" y="0"/>
            <wp:positionH relativeFrom="column">
              <wp:posOffset>2500630</wp:posOffset>
            </wp:positionH>
            <wp:positionV relativeFrom="page">
              <wp:posOffset>6116320</wp:posOffset>
            </wp:positionV>
            <wp:extent cx="1510030" cy="276225"/>
            <wp:effectExtent l="0" t="0" r="0" b="3175"/>
            <wp:wrapNone/>
            <wp:docPr id="86" name="Picture 86" descr="MacWork:CLIENTS:AQA:11996 Science resource for lower achievers:pictures:Key Scientific Ideas - Cells 1:KeyScientificIdeas-MuscleCell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Work:CLIENTS:AQA:11996 Science resource for lower achievers:pictures:Key Scientific Ideas - Cells 1:KeyScientificIdeas-MuscleCell.ps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5F3">
        <w:rPr>
          <w:noProof/>
          <w:color w:val="231F20"/>
          <w:lang w:eastAsia="en-GB"/>
        </w:rPr>
        <w:drawing>
          <wp:anchor distT="0" distB="0" distL="114300" distR="114300" simplePos="0" relativeHeight="251813888" behindDoc="0" locked="0" layoutInCell="1" allowOverlap="1" wp14:anchorId="3738333F" wp14:editId="4F0CB1EC">
            <wp:simplePos x="0" y="0"/>
            <wp:positionH relativeFrom="column">
              <wp:posOffset>5711190</wp:posOffset>
            </wp:positionH>
            <wp:positionV relativeFrom="page">
              <wp:posOffset>5743575</wp:posOffset>
            </wp:positionV>
            <wp:extent cx="520700" cy="638175"/>
            <wp:effectExtent l="0" t="0" r="12700" b="0"/>
            <wp:wrapNone/>
            <wp:docPr id="88" name="Picture 88" descr="MacWork:CLIENTS:AQA:11996 Science resource for lower achievers:pictures:Key Scientific Ideas - Cells 1:KeyScientificIdeas-PalisadeCell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Work:CLIENTS:AQA:11996 Science resource for lower achievers:pictures:Key Scientific Ideas - Cells 1:KeyScientificIdeas-PalisadeCell.ps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5F3">
        <w:rPr>
          <w:noProof/>
          <w:color w:val="231F20"/>
          <w:lang w:eastAsia="en-GB"/>
        </w:rPr>
        <w:drawing>
          <wp:anchor distT="0" distB="0" distL="114300" distR="114300" simplePos="0" relativeHeight="251833344" behindDoc="0" locked="0" layoutInCell="1" allowOverlap="1" wp14:anchorId="4B058759" wp14:editId="46FE1238">
            <wp:simplePos x="0" y="0"/>
            <wp:positionH relativeFrom="column">
              <wp:posOffset>2540</wp:posOffset>
            </wp:positionH>
            <wp:positionV relativeFrom="page">
              <wp:posOffset>8162925</wp:posOffset>
            </wp:positionV>
            <wp:extent cx="3126105" cy="1722755"/>
            <wp:effectExtent l="0" t="0" r="0" b="4445"/>
            <wp:wrapNone/>
            <wp:docPr id="100" name="Picture 100" descr="MacWork:CLIENTS:AQA:11996 Science resource for lower achievers:pictures:Key Scientific Ideas - Cells 1:KeyScientificIdeas-HowCellsDivide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Work:CLIENTS:AQA:11996 Science resource for lower achievers:pictures:Key Scientific Ideas - Cells 1:KeyScientificIdeas-HowCellsDivide.ps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5F3">
        <w:rPr>
          <w:noProof/>
          <w:color w:val="231F20"/>
          <w:lang w:eastAsia="en-GB"/>
        </w:rPr>
        <w:drawing>
          <wp:anchor distT="0" distB="0" distL="114300" distR="114300" simplePos="0" relativeHeight="251800576" behindDoc="0" locked="0" layoutInCell="1" allowOverlap="1" wp14:anchorId="60C389DA" wp14:editId="5835E1B0">
            <wp:simplePos x="0" y="0"/>
            <wp:positionH relativeFrom="column">
              <wp:posOffset>4606925</wp:posOffset>
            </wp:positionH>
            <wp:positionV relativeFrom="page">
              <wp:posOffset>1908810</wp:posOffset>
            </wp:positionV>
            <wp:extent cx="1871345" cy="1243965"/>
            <wp:effectExtent l="0" t="0" r="8255" b="635"/>
            <wp:wrapNone/>
            <wp:docPr id="77" name="Picture 77" descr="MacWork:CLIENTS:AQA:11996 Science resource for lower achievers:pictures:Key Scientific Ideas - Cells 1:KeyScientificIdeas-3DmodelCellDivision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Work:CLIENTS:AQA:11996 Science resource for lower achievers:pictures:Key Scientific Ideas - Cells 1:KeyScientificIdeas-3DmodelCellDivision.ps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5F3">
        <w:rPr>
          <w:noProof/>
          <w:color w:val="231F20"/>
          <w:lang w:eastAsia="en-GB"/>
        </w:rPr>
        <w:drawing>
          <wp:anchor distT="0" distB="0" distL="114300" distR="114300" simplePos="0" relativeHeight="251785216" behindDoc="0" locked="0" layoutInCell="1" allowOverlap="1" wp14:anchorId="5EFA6D72" wp14:editId="195F5783">
            <wp:simplePos x="0" y="0"/>
            <wp:positionH relativeFrom="column">
              <wp:posOffset>2954655</wp:posOffset>
            </wp:positionH>
            <wp:positionV relativeFrom="page">
              <wp:posOffset>2206625</wp:posOffset>
            </wp:positionV>
            <wp:extent cx="1477645" cy="1882140"/>
            <wp:effectExtent l="0" t="0" r="0" b="0"/>
            <wp:wrapNone/>
            <wp:docPr id="68" name="Picture 68" descr="MacWork:CLIENTS:AQA:11996 Science resource for lower achievers:pictures:Key Scientific Ideas - Cells 1:KeyScientificIdeas-PlantCell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Work:CLIENTS:AQA:11996 Science resource for lower achievers:pictures:Key Scientific Ideas - Cells 1:KeyScientificIdeas-PlantCell1.ps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5F3">
        <w:rPr>
          <w:noProof/>
          <w:color w:val="231F20"/>
          <w:lang w:eastAsia="en-GB"/>
        </w:rPr>
        <w:drawing>
          <wp:anchor distT="0" distB="0" distL="114300" distR="114300" simplePos="0" relativeHeight="251784192" behindDoc="0" locked="0" layoutInCell="1" allowOverlap="1" wp14:anchorId="6CB072FC" wp14:editId="510DD988">
            <wp:simplePos x="0" y="0"/>
            <wp:positionH relativeFrom="column">
              <wp:posOffset>-29210</wp:posOffset>
            </wp:positionH>
            <wp:positionV relativeFrom="page">
              <wp:posOffset>2059940</wp:posOffset>
            </wp:positionV>
            <wp:extent cx="1510030" cy="2041525"/>
            <wp:effectExtent l="0" t="0" r="0" b="0"/>
            <wp:wrapNone/>
            <wp:docPr id="66" name="Picture 66" descr="MacWork:CLIENTS:AQA:11996 Science resource for lower achievers:pictures:Key Scientific Ideas - Cells 1:KeyScientificIdeas-AnimalCell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Work:CLIENTS:AQA:11996 Science resource for lower achievers:pictures:Key Scientific Ideas - Cells 1:KeyScientificIdeas-AnimalCell1.ps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5F3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01B3CF" wp14:editId="18085A75">
                <wp:simplePos x="0" y="0"/>
                <wp:positionH relativeFrom="column">
                  <wp:posOffset>2497455</wp:posOffset>
                </wp:positionH>
                <wp:positionV relativeFrom="paragraph">
                  <wp:posOffset>922020</wp:posOffset>
                </wp:positionV>
                <wp:extent cx="982345" cy="0"/>
                <wp:effectExtent l="0" t="101600" r="33655" b="12700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34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 w="lg" len="lg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69" o:spid="_x0000_s1026" type="#_x0000_t32" style="position:absolute;margin-left:196.65pt;margin-top:72.6pt;width:77.35pt;height:0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" strokecolor="#141313 [3213]" strokeweight="1pt">
                <v:stroke endarrow="block" endarrowwidth="wide" endarrowlength="long"/>
              </v:shape>
            </w:pict>
          </mc:Fallback>
        </mc:AlternateContent>
      </w:r>
      <w:r w:rsidR="002125F3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88E2795" wp14:editId="1382FB52">
                <wp:simplePos x="0" y="0"/>
                <wp:positionH relativeFrom="column">
                  <wp:posOffset>2494915</wp:posOffset>
                </wp:positionH>
                <wp:positionV relativeFrom="paragraph">
                  <wp:posOffset>1506220</wp:posOffset>
                </wp:positionV>
                <wp:extent cx="1484630" cy="0"/>
                <wp:effectExtent l="0" t="101600" r="13970" b="12700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463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 w="lg" len="lg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72" o:spid="_x0000_s1026" type="#_x0000_t32" style="position:absolute;margin-left:196.45pt;margin-top:118.6pt;width:116.9pt;height:0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" strokecolor="#141313 [3213]" strokeweight="1pt">
                <v:stroke endarrow="block" endarrowwidth="wide" endarrowlength="long"/>
              </v:shape>
            </w:pict>
          </mc:Fallback>
        </mc:AlternateContent>
      </w:r>
      <w:r w:rsidR="002125F3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F9C5210" wp14:editId="22F030D6">
                <wp:simplePos x="0" y="0"/>
                <wp:positionH relativeFrom="column">
                  <wp:posOffset>2573020</wp:posOffset>
                </wp:positionH>
                <wp:positionV relativeFrom="paragraph">
                  <wp:posOffset>1792605</wp:posOffset>
                </wp:positionV>
                <wp:extent cx="588010" cy="0"/>
                <wp:effectExtent l="0" t="101600" r="21590" b="12700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01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 w="lg" len="lg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74" o:spid="_x0000_s1026" type="#_x0000_t32" style="position:absolute;margin-left:202.6pt;margin-top:141.15pt;width:46.3pt;height:0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" strokecolor="#141313 [3213]" strokeweight="1pt">
                <v:stroke endarrow="block" endarrowwidth="wide" endarrowlength="long"/>
              </v:shape>
            </w:pict>
          </mc:Fallback>
        </mc:AlternateContent>
      </w:r>
      <w:r w:rsidR="002125F3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96CC941" wp14:editId="738E567C">
                <wp:simplePos x="0" y="0"/>
                <wp:positionH relativeFrom="column">
                  <wp:posOffset>2498725</wp:posOffset>
                </wp:positionH>
                <wp:positionV relativeFrom="paragraph">
                  <wp:posOffset>2089785</wp:posOffset>
                </wp:positionV>
                <wp:extent cx="1130300" cy="0"/>
                <wp:effectExtent l="0" t="101600" r="12700" b="12700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3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 w="lg" len="lg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75" o:spid="_x0000_s1026" type="#_x0000_t32" style="position:absolute;margin-left:196.75pt;margin-top:164.55pt;width:89pt;height:0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" strokecolor="#141313 [3213]" strokeweight="1pt">
                <v:stroke endarrow="block" endarrowwidth="wide" endarrowlength="long"/>
              </v:shape>
            </w:pict>
          </mc:Fallback>
        </mc:AlternateContent>
      </w:r>
      <w:r w:rsidR="002125F3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6230A36" wp14:editId="3698BD99">
                <wp:simplePos x="0" y="0"/>
                <wp:positionH relativeFrom="column">
                  <wp:posOffset>2615565</wp:posOffset>
                </wp:positionH>
                <wp:positionV relativeFrom="paragraph">
                  <wp:posOffset>2378075</wp:posOffset>
                </wp:positionV>
                <wp:extent cx="1321435" cy="0"/>
                <wp:effectExtent l="0" t="101600" r="24765" b="12700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143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 w="lg" len="lg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76" o:spid="_x0000_s1026" type="#_x0000_t32" style="position:absolute;margin-left:205.95pt;margin-top:187.25pt;width:104.05pt;height:0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" strokecolor="#141313 [3213]" strokeweight="1pt">
                <v:stroke endarrow="block" endarrowwidth="wide" endarrowlength="long"/>
              </v:shape>
            </w:pict>
          </mc:Fallback>
        </mc:AlternateContent>
      </w:r>
      <w:r w:rsidR="002125F3">
        <w:rPr>
          <w:noProof/>
          <w:color w:val="231F20"/>
          <w:lang w:val="en-US"/>
        </w:rPr>
        <w:t xml:space="preserve">  </w:t>
      </w:r>
      <w:r w:rsidR="000C292C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F0389DE" wp14:editId="1CAE5573">
                <wp:simplePos x="0" y="0"/>
                <wp:positionH relativeFrom="column">
                  <wp:posOffset>2941955</wp:posOffset>
                </wp:positionH>
                <wp:positionV relativeFrom="paragraph">
                  <wp:posOffset>378460</wp:posOffset>
                </wp:positionV>
                <wp:extent cx="1414145" cy="339725"/>
                <wp:effectExtent l="0" t="0" r="0" b="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687D" w14:textId="44EB0394" w:rsidR="00E771DE" w:rsidRPr="00AE4539" w:rsidRDefault="00E771DE">
                            <w:pPr>
                              <w:rPr>
                                <w:b/>
                              </w:rPr>
                            </w:pPr>
                            <w:r w:rsidRPr="00AE4539">
                              <w:rPr>
                                <w:b/>
                              </w:rPr>
                              <w:t>Typical plant 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" o:spid="_x0000_s1054" type="#_x0000_t202" style="position:absolute;margin-left:231.65pt;margin-top:29.8pt;width:111.35pt;height:26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" filled="f" stroked="f">
                <v:textbox>
                  <w:txbxContent>
                    <w:p w14:paraId="7FA8687D" w14:textId="44EB0394" w:rsidR="00E771DE" w:rsidRPr="00AE4539" w:rsidRDefault="00E771DE">
                      <w:pPr>
                        <w:rPr>
                          <w:b/>
                        </w:rPr>
                      </w:pPr>
                      <w:r w:rsidRPr="00AE4539">
                        <w:rPr>
                          <w:b/>
                        </w:rPr>
                        <w:t>Typical plant cell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92C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DD9F20" wp14:editId="474D3CA1">
                <wp:simplePos x="0" y="0"/>
                <wp:positionH relativeFrom="column">
                  <wp:posOffset>4512945</wp:posOffset>
                </wp:positionH>
                <wp:positionV relativeFrom="paragraph">
                  <wp:posOffset>1727835</wp:posOffset>
                </wp:positionV>
                <wp:extent cx="1964690" cy="960755"/>
                <wp:effectExtent l="0" t="0" r="0" b="4445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9FDA0" w14:textId="77777777" w:rsidR="00E771DE" w:rsidRDefault="00E771DE" w:rsidP="00C919C4">
                            <w:r>
                              <w:t xml:space="preserve">This 3-D model shows </w:t>
                            </w:r>
                            <w:r>
                              <w:br/>
                              <w:t>how an organism grows because of cell division and not because the individual cells get bigger.</w:t>
                            </w:r>
                          </w:p>
                          <w:p w14:paraId="329A9A9F" w14:textId="4809107A" w:rsidR="00E771DE" w:rsidRDefault="00E771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8" o:spid="_x0000_s1055" type="#_x0000_t202" style="position:absolute;margin-left:355.35pt;margin-top:136.05pt;width:154.7pt;height:75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tNCdICAAAY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" filled="f" stroked="f">
                <v:textbox>
                  <w:txbxContent>
                    <w:p w14:paraId="1EC9FDA0" w14:textId="77777777" w:rsidR="00E771DE" w:rsidRDefault="00E771DE" w:rsidP="00C919C4">
                      <w:r>
                        <w:t xml:space="preserve">This 3-D model shows </w:t>
                      </w:r>
                      <w:r>
                        <w:br/>
                        <w:t>how an organism grows because of cell division and not because the individual cells get bigger.</w:t>
                      </w:r>
                    </w:p>
                    <w:p w14:paraId="329A9A9F" w14:textId="4809107A" w:rsidR="00E771DE" w:rsidRDefault="00E771DE"/>
                  </w:txbxContent>
                </v:textbox>
                <w10:wrap type="square"/>
              </v:shape>
            </w:pict>
          </mc:Fallback>
        </mc:AlternateContent>
      </w:r>
      <w:r w:rsidR="000C292C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6A42013" wp14:editId="431D04B7">
                <wp:simplePos x="0" y="0"/>
                <wp:positionH relativeFrom="column">
                  <wp:posOffset>-91440</wp:posOffset>
                </wp:positionH>
                <wp:positionV relativeFrom="paragraph">
                  <wp:posOffset>6318885</wp:posOffset>
                </wp:positionV>
                <wp:extent cx="3230880" cy="421640"/>
                <wp:effectExtent l="0" t="0" r="0" b="10160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CB2FE" w14:textId="18409C0E" w:rsidR="00E771DE" w:rsidRPr="00AE4539" w:rsidRDefault="00E771DE" w:rsidP="00705598">
                            <w:pPr>
                              <w:pStyle w:val="Heading2"/>
                              <w:spacing w:after="80"/>
                              <w:rPr>
                                <w:rFonts w:ascii="Arial" w:hAnsi="Arial"/>
                                <w:color w:val="auto"/>
                              </w:rPr>
                            </w:pPr>
                            <w:r w:rsidRPr="00AE4539">
                              <w:rPr>
                                <w:rFonts w:ascii="Arial" w:hAnsi="Arial"/>
                                <w:color w:val="auto"/>
                                <w:sz w:val="22"/>
                                <w:szCs w:val="22"/>
                              </w:rPr>
                              <w:t>How cells divide</w:t>
                            </w:r>
                          </w:p>
                          <w:p w14:paraId="1FFB8F05" w14:textId="77777777" w:rsidR="00E771DE" w:rsidRPr="00AE4539" w:rsidRDefault="00E771D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2" o:spid="_x0000_s1056" type="#_x0000_t202" style="position:absolute;margin-left:-7.15pt;margin-top:497.55pt;width:254.4pt;height:33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" filled="f" stroked="f">
                <v:textbox>
                  <w:txbxContent>
                    <w:p w14:paraId="38CCB2FE" w14:textId="18409C0E" w:rsidR="00E771DE" w:rsidRPr="00AE4539" w:rsidRDefault="00E771DE" w:rsidP="00705598">
                      <w:pPr>
                        <w:pStyle w:val="Heading2"/>
                        <w:spacing w:after="80"/>
                        <w:rPr>
                          <w:rFonts w:ascii="Arial" w:hAnsi="Arial"/>
                          <w:color w:val="auto"/>
                        </w:rPr>
                      </w:pPr>
                      <w:r w:rsidRPr="00AE4539">
                        <w:rPr>
                          <w:rFonts w:ascii="Arial" w:hAnsi="Arial"/>
                          <w:color w:val="auto"/>
                          <w:sz w:val="22"/>
                          <w:szCs w:val="22"/>
                        </w:rPr>
                        <w:t>How cells divide</w:t>
                      </w:r>
                    </w:p>
                    <w:p w14:paraId="1FFB8F05" w14:textId="77777777" w:rsidR="00E771DE" w:rsidRPr="00AE4539" w:rsidRDefault="00E771DE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292C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69FCB23" wp14:editId="462791D7">
                <wp:simplePos x="0" y="0"/>
                <wp:positionH relativeFrom="column">
                  <wp:posOffset>5378450</wp:posOffset>
                </wp:positionH>
                <wp:positionV relativeFrom="paragraph">
                  <wp:posOffset>4935220</wp:posOffset>
                </wp:positionV>
                <wp:extent cx="1187450" cy="267335"/>
                <wp:effectExtent l="0" t="0" r="0" b="12065"/>
                <wp:wrapSquare wrapText="bothSides"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8C708" w14:textId="16CEC08E" w:rsidR="00E771DE" w:rsidRDefault="00E771DE" w:rsidP="00D318E6">
                            <w:proofErr w:type="gramStart"/>
                            <w:r>
                              <w:t>palisade</w:t>
                            </w:r>
                            <w:proofErr w:type="gramEnd"/>
                            <w:r>
                              <w:t xml:space="preserve"> 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6" o:spid="_x0000_s1057" type="#_x0000_t202" style="position:absolute;margin-left:423.5pt;margin-top:388.6pt;width:93.5pt;height:21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NTiNMCAAAYBgAADgAAAGRycy9lMm9Eb2MueG1srFRNb9swDL0P2H8QdE9tp0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" filled="f" stroked="f">
                <v:textbox>
                  <w:txbxContent>
                    <w:p w14:paraId="45D8C708" w14:textId="16CEC08E" w:rsidR="00E771DE" w:rsidRDefault="00E771DE" w:rsidP="00D318E6">
                      <w:r>
                        <w:t>palisade cell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92C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0288596" wp14:editId="7712B966">
                <wp:simplePos x="0" y="0"/>
                <wp:positionH relativeFrom="column">
                  <wp:posOffset>3964940</wp:posOffset>
                </wp:positionH>
                <wp:positionV relativeFrom="paragraph">
                  <wp:posOffset>4935220</wp:posOffset>
                </wp:positionV>
                <wp:extent cx="1187450" cy="267335"/>
                <wp:effectExtent l="0" t="0" r="0" b="12065"/>
                <wp:wrapSquare wrapText="bothSides"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F6F30" w14:textId="4561250F" w:rsidR="00E771DE" w:rsidRDefault="00E771DE" w:rsidP="00D318E6">
                            <w:proofErr w:type="gramStart"/>
                            <w:r>
                              <w:t>root</w:t>
                            </w:r>
                            <w:proofErr w:type="gramEnd"/>
                            <w:r>
                              <w:t xml:space="preserve"> hair 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5" o:spid="_x0000_s1058" type="#_x0000_t202" style="position:absolute;margin-left:312.2pt;margin-top:388.6pt;width:93.5pt;height:21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s3aNQCAAAY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" filled="f" stroked="f">
                <v:textbox>
                  <w:txbxContent>
                    <w:p w14:paraId="5F0F6F30" w14:textId="4561250F" w:rsidR="00E771DE" w:rsidRDefault="00E771DE" w:rsidP="00D318E6">
                      <w:r>
                        <w:t>root hair cell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92C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0ADC3F6" wp14:editId="245F6528">
                <wp:simplePos x="0" y="0"/>
                <wp:positionH relativeFrom="column">
                  <wp:posOffset>2584450</wp:posOffset>
                </wp:positionH>
                <wp:positionV relativeFrom="paragraph">
                  <wp:posOffset>4935220</wp:posOffset>
                </wp:positionV>
                <wp:extent cx="1187450" cy="267335"/>
                <wp:effectExtent l="0" t="0" r="0" b="12065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B1FEA" w14:textId="78BBEEBF" w:rsidR="00E771DE" w:rsidRDefault="00E771DE" w:rsidP="00D318E6">
                            <w:proofErr w:type="gramStart"/>
                            <w:r>
                              <w:t>muscle</w:t>
                            </w:r>
                            <w:proofErr w:type="gramEnd"/>
                            <w:r>
                              <w:t xml:space="preserve"> 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4" o:spid="_x0000_s1059" type="#_x0000_t202" style="position:absolute;margin-left:203.5pt;margin-top:388.6pt;width:93.5pt;height:21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" filled="f" stroked="f">
                <v:textbox>
                  <w:txbxContent>
                    <w:p w14:paraId="0AEB1FEA" w14:textId="78BBEEBF" w:rsidR="00E771DE" w:rsidRDefault="00E771DE" w:rsidP="00D318E6">
                      <w:r>
                        <w:t>muscle cell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92C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78B597" wp14:editId="7AB886F8">
                <wp:simplePos x="0" y="0"/>
                <wp:positionH relativeFrom="column">
                  <wp:posOffset>2584450</wp:posOffset>
                </wp:positionH>
                <wp:positionV relativeFrom="paragraph">
                  <wp:posOffset>3929380</wp:posOffset>
                </wp:positionV>
                <wp:extent cx="1187450" cy="267335"/>
                <wp:effectExtent l="0" t="0" r="0" b="12065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54D13" w14:textId="2E0204A6" w:rsidR="00E771DE" w:rsidRDefault="00E771DE" w:rsidP="00D318E6">
                            <w:proofErr w:type="gramStart"/>
                            <w:r>
                              <w:t>sperm</w:t>
                            </w:r>
                            <w:proofErr w:type="gramEnd"/>
                            <w:r>
                              <w:t xml:space="preserve"> 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1" o:spid="_x0000_s1060" type="#_x0000_t202" style="position:absolute;margin-left:203.5pt;margin-top:309.4pt;width:93.5pt;height:21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0JC9M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" filled="f" stroked="f">
                <v:textbox>
                  <w:txbxContent>
                    <w:p w14:paraId="18A54D13" w14:textId="2E0204A6" w:rsidR="00E771DE" w:rsidRDefault="00E771DE" w:rsidP="00D318E6">
                      <w:r>
                        <w:t>sperm cell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92C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FF49D2D" wp14:editId="141ED753">
                <wp:simplePos x="0" y="0"/>
                <wp:positionH relativeFrom="column">
                  <wp:posOffset>3964940</wp:posOffset>
                </wp:positionH>
                <wp:positionV relativeFrom="paragraph">
                  <wp:posOffset>3929380</wp:posOffset>
                </wp:positionV>
                <wp:extent cx="1187450" cy="267335"/>
                <wp:effectExtent l="0" t="0" r="0" b="12065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DA5BB" w14:textId="38EEE150" w:rsidR="00E771DE" w:rsidRDefault="00E771DE" w:rsidP="00D318E6">
                            <w:proofErr w:type="gramStart"/>
                            <w:r>
                              <w:t>red</w:t>
                            </w:r>
                            <w:proofErr w:type="gramEnd"/>
                            <w:r>
                              <w:t xml:space="preserve"> blood 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2" o:spid="_x0000_s1061" type="#_x0000_t202" style="position:absolute;margin-left:312.2pt;margin-top:309.4pt;width:93.5pt;height:21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eDmtI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" filled="f" stroked="f">
                <v:textbox>
                  <w:txbxContent>
                    <w:p w14:paraId="372DA5BB" w14:textId="38EEE150" w:rsidR="00E771DE" w:rsidRDefault="00E771DE" w:rsidP="00D318E6">
                      <w:r>
                        <w:t>red blood cell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92C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11A8743" wp14:editId="7E374F1C">
                <wp:simplePos x="0" y="0"/>
                <wp:positionH relativeFrom="column">
                  <wp:posOffset>5378450</wp:posOffset>
                </wp:positionH>
                <wp:positionV relativeFrom="paragraph">
                  <wp:posOffset>3929380</wp:posOffset>
                </wp:positionV>
                <wp:extent cx="1187450" cy="267335"/>
                <wp:effectExtent l="0" t="0" r="0" b="12065"/>
                <wp:wrapSquare wrapText="bothSides"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9E80E" w14:textId="4B1E7300" w:rsidR="00E771DE" w:rsidRDefault="00E771DE" w:rsidP="00D318E6">
                            <w:proofErr w:type="gramStart"/>
                            <w:r>
                              <w:t>nerve</w:t>
                            </w:r>
                            <w:proofErr w:type="gramEnd"/>
                            <w:r>
                              <w:t xml:space="preserve"> 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3" o:spid="_x0000_s1062" type="#_x0000_t202" style="position:absolute;margin-left:423.5pt;margin-top:309.4pt;width:93.5pt;height:21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" filled="f" stroked="f">
                <v:textbox>
                  <w:txbxContent>
                    <w:p w14:paraId="4FC9E80E" w14:textId="4B1E7300" w:rsidR="00E771DE" w:rsidRDefault="00E771DE" w:rsidP="00D318E6">
                      <w:r>
                        <w:t>nerve cell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92C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1A40D1E" wp14:editId="7932F11F">
                <wp:simplePos x="0" y="0"/>
                <wp:positionH relativeFrom="column">
                  <wp:posOffset>2489200</wp:posOffset>
                </wp:positionH>
                <wp:positionV relativeFrom="paragraph">
                  <wp:posOffset>3118485</wp:posOffset>
                </wp:positionV>
                <wp:extent cx="4325620" cy="421640"/>
                <wp:effectExtent l="0" t="0" r="0" b="10160"/>
                <wp:wrapSquare wrapText="bothSides"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62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42484" w14:textId="31D9B983" w:rsidR="00E771DE" w:rsidRPr="00AE4539" w:rsidRDefault="00E771DE" w:rsidP="00705598">
                            <w:pPr>
                              <w:pStyle w:val="Heading2"/>
                              <w:spacing w:after="80"/>
                              <w:rPr>
                                <w:rFonts w:ascii="Arial" w:hAnsi="Arial"/>
                                <w:color w:val="auto"/>
                              </w:rPr>
                            </w:pPr>
                            <w:r w:rsidRPr="00AE4539">
                              <w:rPr>
                                <w:rFonts w:ascii="Arial" w:hAnsi="Arial"/>
                                <w:color w:val="auto"/>
                                <w:sz w:val="22"/>
                                <w:szCs w:val="22"/>
                              </w:rPr>
                              <w:t>Specialised cells and tissues</w:t>
                            </w:r>
                          </w:p>
                          <w:p w14:paraId="2709B485" w14:textId="77777777" w:rsidR="00E771DE" w:rsidRPr="008D2998" w:rsidRDefault="00E771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7" o:spid="_x0000_s1063" type="#_x0000_t202" style="position:absolute;margin-left:196pt;margin-top:245.55pt;width:340.6pt;height:33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qT69QCAAAY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" filled="f" stroked="f">
                <v:textbox>
                  <w:txbxContent>
                    <w:p w14:paraId="30542484" w14:textId="31D9B983" w:rsidR="00E771DE" w:rsidRPr="00AE4539" w:rsidRDefault="00E771DE" w:rsidP="00705598">
                      <w:pPr>
                        <w:pStyle w:val="Heading2"/>
                        <w:spacing w:after="80"/>
                        <w:rPr>
                          <w:rFonts w:ascii="Arial" w:hAnsi="Arial"/>
                          <w:color w:val="auto"/>
                        </w:rPr>
                      </w:pPr>
                      <w:r w:rsidRPr="00AE4539">
                        <w:rPr>
                          <w:rFonts w:ascii="Arial" w:hAnsi="Arial"/>
                          <w:color w:val="auto"/>
                          <w:sz w:val="22"/>
                          <w:szCs w:val="22"/>
                        </w:rPr>
                        <w:t>Specialised cells and tissues</w:t>
                      </w:r>
                    </w:p>
                    <w:p w14:paraId="2709B485" w14:textId="77777777" w:rsidR="00E771DE" w:rsidRPr="008D2998" w:rsidRDefault="00E771DE"/>
                  </w:txbxContent>
                </v:textbox>
                <w10:wrap type="square"/>
              </v:shape>
            </w:pict>
          </mc:Fallback>
        </mc:AlternateContent>
      </w:r>
      <w:r w:rsidR="000C292C">
        <w:rPr>
          <w:noProof/>
          <w:color w:val="231F20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D188A46" wp14:editId="73D6CDFD">
                <wp:simplePos x="0" y="0"/>
                <wp:positionH relativeFrom="column">
                  <wp:posOffset>-83185</wp:posOffset>
                </wp:positionH>
                <wp:positionV relativeFrom="paragraph">
                  <wp:posOffset>-66675</wp:posOffset>
                </wp:positionV>
                <wp:extent cx="6593205" cy="339725"/>
                <wp:effectExtent l="0" t="0" r="0" b="0"/>
                <wp:wrapSquare wrapText="bothSides"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320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B9889" w14:textId="61D99B47" w:rsidR="00E771DE" w:rsidRDefault="00E771DE">
                            <w:r>
                              <w:t>Based upon an idea and approach developed by The Cams Hill Science Consortium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9" o:spid="_x0000_s1064" type="#_x0000_t202" style="position:absolute;margin-left:-6.5pt;margin-top:-5.2pt;width:519.15pt;height:26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" filled="f" stroked="f">
                <v:textbox>
                  <w:txbxContent>
                    <w:p w14:paraId="6E4B9889" w14:textId="61D99B47" w:rsidR="00E771DE" w:rsidRDefault="00E771DE">
                      <w:r>
                        <w:t>Based upon an idea and approach developed by The Cams Hill Science Consortium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01C43" w:rsidRPr="00502912" w:rsidSect="00B0514B">
      <w:headerReference w:type="default" r:id="rId31"/>
      <w:headerReference w:type="first" r:id="rId32"/>
      <w:footerReference w:type="first" r:id="rId33"/>
      <w:pgSz w:w="11900" w:h="16840"/>
      <w:pgMar w:top="2274" w:right="567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844913" w14:textId="77777777" w:rsidR="00E771DE" w:rsidRDefault="00E771DE" w:rsidP="005E492A">
      <w:pPr>
        <w:spacing w:line="240" w:lineRule="auto"/>
      </w:pPr>
      <w:r>
        <w:separator/>
      </w:r>
    </w:p>
  </w:endnote>
  <w:endnote w:type="continuationSeparator" w:id="0">
    <w:p w14:paraId="5671E77D" w14:textId="77777777" w:rsidR="00E771DE" w:rsidRDefault="00E771DE" w:rsidP="005E49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QA Chevin Pro Light">
    <w:panose1 w:val="020F0303030000060003"/>
    <w:charset w:val="00"/>
    <w:family w:val="auto"/>
    <w:pitch w:val="variable"/>
    <w:sig w:usb0="800002AF" w:usb1="5000204A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leftFromText="180" w:rightFromText="180" w:vertAnchor="text" w:horzAnchor="page" w:tblpX="1162" w:tblpY="180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199"/>
    </w:tblGrid>
    <w:tr w:rsidR="00E771DE" w:rsidRPr="00C61761" w14:paraId="71150755" w14:textId="77777777" w:rsidTr="00CA677F">
      <w:trPr>
        <w:trHeight w:hRule="exact" w:val="397"/>
      </w:trPr>
      <w:tc>
        <w:tcPr>
          <w:tcW w:w="10224" w:type="dxa"/>
        </w:tcPr>
        <w:p w14:paraId="550D0F69" w14:textId="77777777" w:rsidR="00E771DE" w:rsidRPr="00C61761" w:rsidRDefault="00E771DE" w:rsidP="00CA677F">
          <w:pPr>
            <w:pStyle w:val="Footer"/>
            <w:framePr w:hSpace="0" w:wrap="auto" w:vAnchor="margin" w:hAnchor="text" w:xAlign="left" w:yAlign="inline"/>
          </w:pPr>
          <w:r w:rsidRPr="00C61761">
            <w:fldChar w:fldCharType="begin"/>
          </w:r>
          <w:r w:rsidRPr="00C61761">
            <w:instrText xml:space="preserve"> PAGE   \* MERGEFORMAT </w:instrText>
          </w:r>
          <w:r w:rsidRPr="00C61761">
            <w:fldChar w:fldCharType="separate"/>
          </w:r>
          <w:r w:rsidR="00C84ACA">
            <w:rPr>
              <w:noProof/>
            </w:rPr>
            <w:t>1</w:t>
          </w:r>
          <w:r w:rsidRPr="00C61761">
            <w:fldChar w:fldCharType="end"/>
          </w:r>
          <w:r w:rsidRPr="00C61761">
            <w:t xml:space="preserve"> of </w:t>
          </w:r>
          <w:fldSimple w:instr=" NUMPAGES  \* Arabic  \* MERGEFORMAT ">
            <w:r w:rsidR="00C84ACA">
              <w:rPr>
                <w:noProof/>
              </w:rPr>
              <w:t>1</w:t>
            </w:r>
          </w:fldSimple>
          <w:r w:rsidRPr="00C61761">
            <w:t xml:space="preserve"> </w:t>
          </w:r>
        </w:p>
      </w:tc>
    </w:tr>
  </w:tbl>
  <w:p w14:paraId="0FF88733" w14:textId="5893855A" w:rsidR="00E771DE" w:rsidRDefault="00E771DE" w:rsidP="00BE02F6">
    <w:r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2E6FABCF" wp14:editId="0DDCFBAD">
              <wp:simplePos x="0" y="0"/>
              <wp:positionH relativeFrom="page">
                <wp:posOffset>0</wp:posOffset>
              </wp:positionH>
              <wp:positionV relativeFrom="page">
                <wp:posOffset>10153015</wp:posOffset>
              </wp:positionV>
              <wp:extent cx="7218000" cy="0"/>
              <wp:effectExtent l="0" t="0" r="21590" b="2540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218000" cy="0"/>
                      </a:xfrm>
                      <a:prstGeom prst="line">
                        <a:avLst/>
                      </a:prstGeom>
                      <a:ln w="7620" cap="rnd">
                        <a:solidFill>
                          <a:srgbClr val="412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Straight Connector 7" o:spid="_x0000_s1026" style="position:absolute;flip:y;z-index:251667456;visibility:visible;mso-wrap-style:square;mso-width-percent:0;mso-height-percent:0;mso-wrap-distance-left:9pt;mso-wrap-distance-top:-1emu;mso-wrap-distance-right:9pt;mso-wrap-distance-bottom:-1emu;mso-position-horizontal:absolute;mso-position-horizontal-relative:page;mso-position-vertical:absolute;mso-position-vertical-relative:page;mso-width-percent:0;mso-height-percent:0;mso-width-relative:margin;mso-height-relative:margin" from="0,799.45pt" to="568.35pt,79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" strokecolor="#412878" strokeweight=".6pt">
              <v:stroke endcap="round"/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D89CFC" w14:textId="77777777" w:rsidR="00E771DE" w:rsidRDefault="00E771DE" w:rsidP="005E492A">
      <w:pPr>
        <w:spacing w:line="240" w:lineRule="auto"/>
      </w:pPr>
      <w:r>
        <w:separator/>
      </w:r>
    </w:p>
  </w:footnote>
  <w:footnote w:type="continuationSeparator" w:id="0">
    <w:p w14:paraId="4C1069D9" w14:textId="77777777" w:rsidR="00E771DE" w:rsidRDefault="00E771DE" w:rsidP="005E49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B73D7" w14:textId="2417573E" w:rsidR="00E771DE" w:rsidRPr="00C01C43" w:rsidRDefault="00E771DE" w:rsidP="00C01C43">
    <w:pPr>
      <w:pStyle w:val="Header"/>
    </w:pPr>
    <w:r w:rsidRPr="00C01C43"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59264" behindDoc="0" locked="1" layoutInCell="1" allowOverlap="1" wp14:anchorId="1422A766" wp14:editId="35F45503">
              <wp:simplePos x="0" y="0"/>
              <wp:positionH relativeFrom="page">
                <wp:posOffset>0</wp:posOffset>
              </wp:positionH>
              <wp:positionV relativeFrom="page">
                <wp:posOffset>1349375</wp:posOffset>
              </wp:positionV>
              <wp:extent cx="7217280" cy="0"/>
              <wp:effectExtent l="0" t="0" r="22225" b="2540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217280" cy="0"/>
                      </a:xfrm>
                      <a:prstGeom prst="line">
                        <a:avLst/>
                      </a:prstGeom>
                      <a:ln w="7620" cap="rnd">
                        <a:solidFill>
                          <a:srgbClr val="412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Straight Connector 1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page;mso-position-vertical:absolute;mso-position-vertical-relative:page;mso-width-percent:0;mso-height-percent:0;mso-width-relative:margin;mso-height-relative:margin" from="0,106.25pt" to="568.3pt,106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" strokecolor="#412878" strokeweight=".6pt">
              <v:stroke endcap="round"/>
              <o:lock v:ext="edit" shapetype="f"/>
              <w10:wrap anchorx="page" anchory="page"/>
              <w10:anchorlock/>
            </v:line>
          </w:pict>
        </mc:Fallback>
      </mc:AlternateContent>
    </w:r>
  </w:p>
  <w:tbl>
    <w:tblPr>
      <w:tblStyle w:val="TableGrid"/>
      <w:tblpPr w:leftFromText="180" w:rightFromText="180" w:vertAnchor="text" w:horzAnchor="page" w:tblpX="1162" w:tblpY="15006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100"/>
      <w:gridCol w:w="2099"/>
    </w:tblGrid>
    <w:tr w:rsidR="00E771DE" w:rsidRPr="00C61761" w14:paraId="23BEA231" w14:textId="77777777" w:rsidTr="00E80485">
      <w:trPr>
        <w:trHeight w:hRule="exact" w:val="397"/>
      </w:trPr>
      <w:tc>
        <w:tcPr>
          <w:tcW w:w="8100" w:type="dxa"/>
        </w:tcPr>
        <w:p w14:paraId="03CBC5AF" w14:textId="77777777" w:rsidR="00E771DE" w:rsidRPr="00C61761" w:rsidRDefault="00C84ACA" w:rsidP="00CA677F">
          <w:pPr>
            <w:pStyle w:val="Footer"/>
            <w:framePr w:hSpace="0" w:wrap="auto" w:vAnchor="margin" w:hAnchor="text" w:xAlign="left" w:yAlign="inline"/>
            <w:jc w:val="left"/>
          </w:pPr>
          <w:sdt>
            <w:sdtPr>
              <w:id w:val="1483968210"/>
              <w:placeholder>
                <w:docPart w:val="DBEF7F2FEFF6B04DAB872B2D73F8CB4D"/>
              </w:placeholder>
              <w:dropDownList>
                <w:listItem w:displayText="Choose option" w:value="Choose option"/>
                <w:listItem w:displayText="Strictly confidential" w:value="Strictly confidential"/>
                <w:listItem w:displayText="Confidential - internal use only" w:value="Confidential - internal use only"/>
                <w:listItem w:displayText="Non-confidential" w:value="Non-confidential"/>
                <w:listItem w:displayText="AQA Education (AQA) is a registered charity (number 1073334) and a company limited by guarantee registered in England and Wales (number 3644723). Our registered address is AQA, Devas Street, Manchester M15 6EX." w:value="AQA Education (AQA) is a registered charity (number 1073334) and a company limited by guarantee registered in England and Wales (number 3644723). Our registered address is AQA, Devas Street, Manchester M15 6EX."/>
              </w:dropDownList>
            </w:sdtPr>
            <w:sdtEndPr/>
            <w:sdtContent>
              <w:r w:rsidR="00E771DE" w:rsidRPr="00C61761">
                <w:t>AQA Education (AQA) is a registered charity (number 1073334) and a company limited by guarantee registered in England and Wales (number 3644723). Our registered address is AQA, Devas Street, Manchester M15 6EX.</w:t>
              </w:r>
            </w:sdtContent>
          </w:sdt>
        </w:p>
      </w:tc>
      <w:tc>
        <w:tcPr>
          <w:tcW w:w="2099" w:type="dxa"/>
        </w:tcPr>
        <w:p w14:paraId="3B6B7044" w14:textId="77777777" w:rsidR="00E771DE" w:rsidRPr="00C61761" w:rsidRDefault="00E771DE" w:rsidP="00CA677F">
          <w:pPr>
            <w:pStyle w:val="Footer"/>
            <w:framePr w:hSpace="0" w:wrap="auto" w:vAnchor="margin" w:hAnchor="text" w:xAlign="left" w:yAlign="inline"/>
          </w:pPr>
          <w:r w:rsidRPr="00C61761">
            <w:fldChar w:fldCharType="begin"/>
          </w:r>
          <w:r w:rsidRPr="00C61761">
            <w:instrText xml:space="preserve"> PAGE   \* MERGEFORMAT </w:instrText>
          </w:r>
          <w:r w:rsidRPr="00C61761">
            <w:fldChar w:fldCharType="separate"/>
          </w:r>
          <w:r w:rsidR="00C84ACA">
            <w:rPr>
              <w:noProof/>
            </w:rPr>
            <w:t>2</w:t>
          </w:r>
          <w:r w:rsidRPr="00C61761">
            <w:fldChar w:fldCharType="end"/>
          </w:r>
          <w:r w:rsidRPr="00C61761">
            <w:t xml:space="preserve"> of </w:t>
          </w:r>
          <w:fldSimple w:instr=" NUMPAGES  \* Arabic  \* MERGEFORMAT ">
            <w:r w:rsidR="00C84ACA">
              <w:rPr>
                <w:noProof/>
              </w:rPr>
              <w:t>2</w:t>
            </w:r>
          </w:fldSimple>
          <w:r w:rsidRPr="00C61761">
            <w:t xml:space="preserve"> </w:t>
          </w:r>
        </w:p>
      </w:tc>
    </w:tr>
  </w:tbl>
  <w:p w14:paraId="5617EB60" w14:textId="77777777" w:rsidR="00E771DE" w:rsidRPr="00C01C43" w:rsidRDefault="00E771DE" w:rsidP="00C01C43">
    <w:pPr>
      <w:pStyle w:val="Header"/>
    </w:pPr>
    <w:r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1CFC927F" wp14:editId="4C6E72E5">
              <wp:simplePos x="0" y="0"/>
              <wp:positionH relativeFrom="page">
                <wp:posOffset>0</wp:posOffset>
              </wp:positionH>
              <wp:positionV relativeFrom="page">
                <wp:posOffset>10152380</wp:posOffset>
              </wp:positionV>
              <wp:extent cx="7217280" cy="0"/>
              <wp:effectExtent l="0" t="0" r="22225" b="2540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217280" cy="0"/>
                      </a:xfrm>
                      <a:prstGeom prst="line">
                        <a:avLst/>
                      </a:prstGeom>
                      <a:ln w="7620" cap="rnd">
                        <a:solidFill>
                          <a:srgbClr val="412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Straight Connector 9" o:spid="_x0000_s1026" style="position:absolute;flip:y;z-index:251663360;visibility:visible;mso-wrap-style:square;mso-width-percent:0;mso-height-percent:0;mso-wrap-distance-left:9pt;mso-wrap-distance-top:-1emu;mso-wrap-distance-right:9pt;mso-wrap-distance-bottom:-1emu;mso-position-horizontal:absolute;mso-position-horizontal-relative:page;mso-position-vertical:absolute;mso-position-vertical-relative:page;mso-width-percent:0;mso-height-percent:0;mso-width-relative:margin;mso-height-relative:margin" from="0,799.4pt" to="568.3pt,79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" strokecolor="#412878" strokeweight=".6pt">
              <v:stroke endcap="round"/>
              <o:lock v:ext="edit" shapetype="f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6C5A4" w14:textId="191E45A2" w:rsidR="00E771DE" w:rsidRDefault="00E771DE" w:rsidP="007D688D">
    <w:pPr>
      <w:pStyle w:val="Header"/>
      <w:ind w:right="360"/>
    </w:pPr>
    <w:r>
      <w:rPr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69504" behindDoc="0" locked="1" layoutInCell="1" allowOverlap="1" wp14:anchorId="39620FE6" wp14:editId="315B0833">
              <wp:simplePos x="0" y="0"/>
              <wp:positionH relativeFrom="page">
                <wp:posOffset>0</wp:posOffset>
              </wp:positionH>
              <wp:positionV relativeFrom="page">
                <wp:posOffset>1349375</wp:posOffset>
              </wp:positionV>
              <wp:extent cx="7200000" cy="0"/>
              <wp:effectExtent l="0" t="0" r="13970" b="2540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200000" cy="0"/>
                      </a:xfrm>
                      <a:prstGeom prst="line">
                        <a:avLst/>
                      </a:prstGeom>
                      <a:ln w="7620" cap="rnd">
                        <a:solidFill>
                          <a:srgbClr val="41287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Straight Connector 13" o:spid="_x0000_s1026" style="position:absolute;flip:y;z-index:251669504;visibility:visible;mso-wrap-style:square;mso-width-percent:0;mso-height-percent:0;mso-wrap-distance-left:9pt;mso-wrap-distance-top:-1emu;mso-wrap-distance-right:9pt;mso-wrap-distance-bottom:-1emu;mso-position-horizontal:absolute;mso-position-horizontal-relative:page;mso-position-vertical:absolute;mso-position-vertical-relative:page;mso-width-percent:0;mso-height-percent:0;mso-width-relative:margin;mso-height-relative:margin" from="0,106.25pt" to="566.95pt,106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" strokecolor="#412878" strokeweight=".6pt">
              <v:stroke endcap="round"/>
              <o:lock v:ext="edit" shapetype="f"/>
              <w10:wrap anchorx="page" anchory="page"/>
              <w10:anchorlock/>
            </v:lin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2AC31433" wp14:editId="18EAB70E">
          <wp:simplePos x="0" y="0"/>
          <wp:positionH relativeFrom="page">
            <wp:posOffset>723900</wp:posOffset>
          </wp:positionH>
          <wp:positionV relativeFrom="page">
            <wp:posOffset>361950</wp:posOffset>
          </wp:positionV>
          <wp:extent cx="1620000" cy="720000"/>
          <wp:effectExtent l="0" t="0" r="0" b="4445"/>
          <wp:wrapNone/>
          <wp:docPr id="107" name="Picture 107" descr="C:\brochet\New logos without strapline for Word templates\AQA_New_logo_no-strapline_45mm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brochet\New logos without strapline for Word templates\AQA_New_logo_no-strapline_45mm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A85AFF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1A4D23E8"/>
    <w:multiLevelType w:val="hybridMultilevel"/>
    <w:tmpl w:val="7B96AC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3D83624"/>
    <w:multiLevelType w:val="hybridMultilevel"/>
    <w:tmpl w:val="5FA842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40019C1"/>
    <w:multiLevelType w:val="hybridMultilevel"/>
    <w:tmpl w:val="53880910"/>
    <w:lvl w:ilvl="0" w:tplc="FB0457C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1D4BCB"/>
    <w:multiLevelType w:val="hybridMultilevel"/>
    <w:tmpl w:val="B9A47D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HorizontalOrigin w:val="1134"/>
  <w:drawingGridVerticalOrigin w:val="2274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C43"/>
    <w:rsid w:val="00000E84"/>
    <w:rsid w:val="00012EAF"/>
    <w:rsid w:val="00015320"/>
    <w:rsid w:val="00050278"/>
    <w:rsid w:val="0005185F"/>
    <w:rsid w:val="00060DC1"/>
    <w:rsid w:val="000866C1"/>
    <w:rsid w:val="00092A49"/>
    <w:rsid w:val="000C292C"/>
    <w:rsid w:val="0010154F"/>
    <w:rsid w:val="00110505"/>
    <w:rsid w:val="0011115B"/>
    <w:rsid w:val="001278BE"/>
    <w:rsid w:val="00137BFC"/>
    <w:rsid w:val="001531E2"/>
    <w:rsid w:val="00171240"/>
    <w:rsid w:val="0019613D"/>
    <w:rsid w:val="001C1DB5"/>
    <w:rsid w:val="001C6802"/>
    <w:rsid w:val="001D37F4"/>
    <w:rsid w:val="00202487"/>
    <w:rsid w:val="002125F3"/>
    <w:rsid w:val="0021272D"/>
    <w:rsid w:val="002128CC"/>
    <w:rsid w:val="00232847"/>
    <w:rsid w:val="0029626D"/>
    <w:rsid w:val="002B13EA"/>
    <w:rsid w:val="002B5BCD"/>
    <w:rsid w:val="002E106F"/>
    <w:rsid w:val="0034699C"/>
    <w:rsid w:val="0035700B"/>
    <w:rsid w:val="00361E33"/>
    <w:rsid w:val="003712AD"/>
    <w:rsid w:val="003A184C"/>
    <w:rsid w:val="004434A5"/>
    <w:rsid w:val="004B666C"/>
    <w:rsid w:val="004D0B1F"/>
    <w:rsid w:val="004F7CC5"/>
    <w:rsid w:val="00502912"/>
    <w:rsid w:val="005227CE"/>
    <w:rsid w:val="00545D81"/>
    <w:rsid w:val="00567769"/>
    <w:rsid w:val="005E29F5"/>
    <w:rsid w:val="005E492A"/>
    <w:rsid w:val="00602862"/>
    <w:rsid w:val="0068331D"/>
    <w:rsid w:val="006A74BC"/>
    <w:rsid w:val="006E3F75"/>
    <w:rsid w:val="00704B5D"/>
    <w:rsid w:val="00705598"/>
    <w:rsid w:val="007075D2"/>
    <w:rsid w:val="007667FF"/>
    <w:rsid w:val="00777BC1"/>
    <w:rsid w:val="007924B6"/>
    <w:rsid w:val="007B4EED"/>
    <w:rsid w:val="007D688D"/>
    <w:rsid w:val="007E6C44"/>
    <w:rsid w:val="00812626"/>
    <w:rsid w:val="00851DCC"/>
    <w:rsid w:val="008C46C3"/>
    <w:rsid w:val="008D2998"/>
    <w:rsid w:val="00935196"/>
    <w:rsid w:val="009538CC"/>
    <w:rsid w:val="00972B16"/>
    <w:rsid w:val="00973F80"/>
    <w:rsid w:val="00980E44"/>
    <w:rsid w:val="009B45BC"/>
    <w:rsid w:val="009C5688"/>
    <w:rsid w:val="009D144B"/>
    <w:rsid w:val="009D5D67"/>
    <w:rsid w:val="00A03529"/>
    <w:rsid w:val="00A04D0D"/>
    <w:rsid w:val="00A10DAD"/>
    <w:rsid w:val="00A166DA"/>
    <w:rsid w:val="00A5677F"/>
    <w:rsid w:val="00AE4539"/>
    <w:rsid w:val="00AF3D15"/>
    <w:rsid w:val="00AF7FD4"/>
    <w:rsid w:val="00B0514B"/>
    <w:rsid w:val="00B1381F"/>
    <w:rsid w:val="00B37286"/>
    <w:rsid w:val="00B80BEA"/>
    <w:rsid w:val="00B9632B"/>
    <w:rsid w:val="00BE02F6"/>
    <w:rsid w:val="00C01C43"/>
    <w:rsid w:val="00C02C5B"/>
    <w:rsid w:val="00C23B8A"/>
    <w:rsid w:val="00C61761"/>
    <w:rsid w:val="00C84ACA"/>
    <w:rsid w:val="00C84F5D"/>
    <w:rsid w:val="00C919C4"/>
    <w:rsid w:val="00CA4C5F"/>
    <w:rsid w:val="00CA677F"/>
    <w:rsid w:val="00CD734A"/>
    <w:rsid w:val="00D318E6"/>
    <w:rsid w:val="00D748F3"/>
    <w:rsid w:val="00DA0D76"/>
    <w:rsid w:val="00DB4439"/>
    <w:rsid w:val="00DB4491"/>
    <w:rsid w:val="00DE71BE"/>
    <w:rsid w:val="00E03D6F"/>
    <w:rsid w:val="00E241AC"/>
    <w:rsid w:val="00E66695"/>
    <w:rsid w:val="00E771DE"/>
    <w:rsid w:val="00E80485"/>
    <w:rsid w:val="00EA6233"/>
    <w:rsid w:val="00EB50FF"/>
    <w:rsid w:val="00ED0C2D"/>
    <w:rsid w:val="00EE3714"/>
    <w:rsid w:val="00EF04C6"/>
    <w:rsid w:val="00F173CA"/>
    <w:rsid w:val="00F2141A"/>
    <w:rsid w:val="00F51E7A"/>
    <w:rsid w:val="00FA41AA"/>
    <w:rsid w:val="00FD3C66"/>
    <w:rsid w:val="00FF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0016D8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 copy"/>
    <w:qFormat/>
    <w:rsid w:val="00545D81"/>
    <w:pPr>
      <w:spacing w:after="200" w:line="260" w:lineRule="exact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next w:val="Normal"/>
    <w:link w:val="Heading1Char"/>
    <w:uiPriority w:val="9"/>
    <w:qFormat/>
    <w:rsid w:val="00EE3714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241447" w:themeColor="accent1" w:themeShade="B5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3C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41C6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85AC4"/>
    <w:rPr>
      <w:rFonts w:ascii="Lucida Grande" w:hAnsi="Lucida Grande"/>
      <w:sz w:val="18"/>
      <w:szCs w:val="18"/>
    </w:rPr>
  </w:style>
  <w:style w:type="paragraph" w:styleId="Title">
    <w:name w:val="Title"/>
    <w:next w:val="Subtitle"/>
    <w:link w:val="TitleChar"/>
    <w:uiPriority w:val="10"/>
    <w:qFormat/>
    <w:rsid w:val="009C5688"/>
    <w:pPr>
      <w:spacing w:after="30" w:line="680" w:lineRule="exact"/>
      <w:contextualSpacing/>
    </w:pPr>
    <w:rPr>
      <w:rFonts w:ascii="Arial" w:eastAsiaTheme="majorEastAsia" w:hAnsi="Arial" w:cstheme="majorBidi"/>
      <w:color w:val="2C2C2C" w:themeColor="text2" w:themeShade="BF"/>
      <w:spacing w:val="5"/>
      <w:kern w:val="28"/>
      <w:sz w:val="64"/>
      <w:szCs w:val="52"/>
      <w:lang w:eastAsia="en-US"/>
    </w:rPr>
  </w:style>
  <w:style w:type="paragraph" w:customStyle="1" w:styleId="Introduction">
    <w:name w:val="Introduction"/>
    <w:next w:val="Normal"/>
    <w:qFormat/>
    <w:rsid w:val="009C5688"/>
    <w:pPr>
      <w:spacing w:after="480" w:line="260" w:lineRule="exact"/>
    </w:pPr>
    <w:rPr>
      <w:rFonts w:ascii="Arial" w:hAnsi="Arial"/>
      <w:b/>
      <w:sz w:val="22"/>
      <w:szCs w:val="6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C5688"/>
    <w:rPr>
      <w:rFonts w:ascii="Arial" w:eastAsiaTheme="majorEastAsia" w:hAnsi="Arial" w:cstheme="majorBidi"/>
      <w:color w:val="2C2C2C" w:themeColor="text2" w:themeShade="BF"/>
      <w:spacing w:val="5"/>
      <w:kern w:val="28"/>
      <w:sz w:val="64"/>
      <w:szCs w:val="52"/>
      <w:lang w:eastAsia="en-US"/>
    </w:rPr>
  </w:style>
  <w:style w:type="paragraph" w:styleId="ListParagraph">
    <w:name w:val="List Paragraph"/>
    <w:basedOn w:val="Normal"/>
    <w:uiPriority w:val="34"/>
    <w:qFormat/>
    <w:rsid w:val="0035700B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FD3C66"/>
    <w:pPr>
      <w:tabs>
        <w:tab w:val="center" w:pos="4678"/>
        <w:tab w:val="right" w:pos="102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C66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CA677F"/>
    <w:pPr>
      <w:framePr w:hSpace="180" w:wrap="around" w:vAnchor="text" w:hAnchor="page" w:x="1162" w:y="180"/>
      <w:tabs>
        <w:tab w:val="center" w:pos="4820"/>
        <w:tab w:val="right" w:pos="10206"/>
      </w:tabs>
      <w:spacing w:line="180" w:lineRule="exact"/>
      <w:jc w:val="right"/>
    </w:pPr>
    <w:rPr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CA677F"/>
    <w:rPr>
      <w:rFonts w:ascii="Arial" w:hAnsi="Arial"/>
      <w:sz w:val="14"/>
      <w:szCs w:val="1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E3714"/>
    <w:rPr>
      <w:rFonts w:ascii="Arial" w:eastAsiaTheme="majorEastAsia" w:hAnsi="Arial" w:cstheme="majorBidi"/>
      <w:b/>
      <w:bCs/>
      <w:color w:val="241447" w:themeColor="accent1" w:themeShade="B5"/>
      <w:sz w:val="32"/>
      <w:szCs w:val="32"/>
      <w:lang w:eastAsia="en-US"/>
    </w:rPr>
  </w:style>
  <w:style w:type="paragraph" w:styleId="Subtitle">
    <w:name w:val="Subtitle"/>
    <w:aliases w:val="Subhead"/>
    <w:next w:val="Introduction"/>
    <w:link w:val="SubtitleChar"/>
    <w:uiPriority w:val="11"/>
    <w:qFormat/>
    <w:rsid w:val="009C5688"/>
    <w:pPr>
      <w:numPr>
        <w:ilvl w:val="1"/>
      </w:numPr>
      <w:spacing w:after="260" w:line="360" w:lineRule="exact"/>
    </w:pPr>
    <w:rPr>
      <w:rFonts w:ascii="Arial" w:eastAsiaTheme="majorEastAsia" w:hAnsi="Arial" w:cstheme="majorBidi"/>
      <w:iCs/>
      <w:color w:val="341C65" w:themeColor="accent1"/>
      <w:spacing w:val="15"/>
      <w:sz w:val="32"/>
      <w:szCs w:val="24"/>
      <w:lang w:eastAsia="en-US"/>
    </w:rPr>
  </w:style>
  <w:style w:type="character" w:customStyle="1" w:styleId="SubtitleChar">
    <w:name w:val="Subtitle Char"/>
    <w:aliases w:val="Subhead Char"/>
    <w:basedOn w:val="DefaultParagraphFont"/>
    <w:link w:val="Subtitle"/>
    <w:uiPriority w:val="11"/>
    <w:rsid w:val="009C5688"/>
    <w:rPr>
      <w:rFonts w:ascii="Arial" w:eastAsiaTheme="majorEastAsia" w:hAnsi="Arial" w:cstheme="majorBidi"/>
      <w:iCs/>
      <w:color w:val="341C65" w:themeColor="accent1"/>
      <w:spacing w:val="15"/>
      <w:sz w:val="32"/>
      <w:szCs w:val="24"/>
      <w:lang w:eastAsia="en-US"/>
    </w:rPr>
  </w:style>
  <w:style w:type="paragraph" w:customStyle="1" w:styleId="Headline">
    <w:name w:val="Headline"/>
    <w:next w:val="Normal"/>
    <w:autoRedefine/>
    <w:qFormat/>
    <w:rsid w:val="00CD734A"/>
    <w:pPr>
      <w:spacing w:after="200" w:line="920" w:lineRule="exact"/>
    </w:pPr>
    <w:rPr>
      <w:rFonts w:ascii="Arial" w:hAnsi="Arial"/>
      <w:b/>
      <w:sz w:val="22"/>
      <w:szCs w:val="64"/>
      <w:lang w:eastAsia="en-US"/>
    </w:rPr>
  </w:style>
  <w:style w:type="paragraph" w:customStyle="1" w:styleId="Bodyhead">
    <w:name w:val="Body head"/>
    <w:basedOn w:val="Normal"/>
    <w:qFormat/>
    <w:rsid w:val="009C5688"/>
    <w:pPr>
      <w:spacing w:after="0"/>
    </w:pPr>
    <w:rPr>
      <w:b/>
    </w:rPr>
  </w:style>
  <w:style w:type="paragraph" w:customStyle="1" w:styleId="Imagecaption">
    <w:name w:val="Image caption"/>
    <w:basedOn w:val="Normal"/>
    <w:qFormat/>
    <w:rsid w:val="00000E84"/>
    <w:rPr>
      <w:i/>
    </w:rPr>
  </w:style>
  <w:style w:type="paragraph" w:customStyle="1" w:styleId="Sectionhead">
    <w:name w:val="Section head"/>
    <w:basedOn w:val="Bodyhead"/>
    <w:qFormat/>
    <w:rsid w:val="009C5688"/>
    <w:pPr>
      <w:spacing w:after="260"/>
    </w:pPr>
  </w:style>
  <w:style w:type="paragraph" w:styleId="Quote">
    <w:name w:val="Quote"/>
    <w:basedOn w:val="Normal"/>
    <w:next w:val="Normal"/>
    <w:link w:val="QuoteChar"/>
    <w:uiPriority w:val="29"/>
    <w:qFormat/>
    <w:rsid w:val="00000E84"/>
    <w:rPr>
      <w:i/>
      <w:iCs/>
      <w:color w:val="141313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00E84"/>
    <w:rPr>
      <w:rFonts w:ascii="Arial" w:hAnsi="Arial"/>
      <w:i/>
      <w:iCs/>
      <w:color w:val="141313" w:themeColor="text1"/>
      <w:sz w:val="22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F3C33"/>
    <w:rPr>
      <w:rFonts w:asciiTheme="majorHAnsi" w:eastAsiaTheme="majorEastAsia" w:hAnsiTheme="majorHAnsi" w:cstheme="majorBidi"/>
      <w:b/>
      <w:bCs/>
      <w:color w:val="341C65" w:themeColor="accent1"/>
      <w:sz w:val="26"/>
      <w:szCs w:val="26"/>
      <w:lang w:eastAsia="en-US"/>
    </w:rPr>
  </w:style>
  <w:style w:type="paragraph" w:customStyle="1" w:styleId="LineThin">
    <w:name w:val="~LineThin"/>
    <w:basedOn w:val="Normal"/>
    <w:next w:val="Normal"/>
    <w:uiPriority w:val="5"/>
    <w:qFormat/>
    <w:rsid w:val="00015320"/>
    <w:pPr>
      <w:pBdr>
        <w:top w:val="single" w:sz="4" w:space="1" w:color="412878"/>
      </w:pBdr>
      <w:spacing w:after="0" w:line="240" w:lineRule="auto"/>
      <w:ind w:left="-1134" w:right="28"/>
    </w:pPr>
    <w:rPr>
      <w:rFonts w:eastAsia="Times New Roman"/>
      <w:sz w:val="12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092A49"/>
  </w:style>
  <w:style w:type="table" w:styleId="TableGrid">
    <w:name w:val="Table Grid"/>
    <w:basedOn w:val="TableNormal"/>
    <w:uiPriority w:val="59"/>
    <w:rsid w:val="00C617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0">
    <w:name w:val="~Footer"/>
    <w:basedOn w:val="Normal"/>
    <w:uiPriority w:val="19"/>
    <w:semiHidden/>
    <w:rsid w:val="00A03529"/>
    <w:pPr>
      <w:spacing w:after="0" w:line="180" w:lineRule="atLeast"/>
    </w:pPr>
    <w:rPr>
      <w:rFonts w:ascii="AQA Chevin Pro Light" w:eastAsia="Times New Roman" w:hAnsi="AQA Chevin Pro Light"/>
      <w:color w:val="000000"/>
      <w:sz w:val="16"/>
      <w:szCs w:val="16"/>
      <w:lang w:eastAsia="en-GB"/>
    </w:rPr>
  </w:style>
  <w:style w:type="table" w:styleId="LightShading-Accent1">
    <w:name w:val="Light Shading Accent 1"/>
    <w:basedOn w:val="TableNormal"/>
    <w:uiPriority w:val="60"/>
    <w:rsid w:val="00AF7FD4"/>
    <w:rPr>
      <w:color w:val="26154B" w:themeColor="accent1" w:themeShade="BF"/>
    </w:rPr>
    <w:tblPr>
      <w:tblStyleRowBandSize w:val="1"/>
      <w:tblStyleColBandSize w:val="1"/>
      <w:tblInd w:w="0" w:type="dxa"/>
      <w:tblBorders>
        <w:top w:val="single" w:sz="8" w:space="0" w:color="341C65" w:themeColor="accent1"/>
        <w:bottom w:val="single" w:sz="8" w:space="0" w:color="341C6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1C65" w:themeColor="accent1"/>
          <w:left w:val="nil"/>
          <w:bottom w:val="single" w:sz="8" w:space="0" w:color="341C6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1C65" w:themeColor="accent1"/>
          <w:left w:val="nil"/>
          <w:bottom w:val="single" w:sz="8" w:space="0" w:color="341C6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B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B5EA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 copy"/>
    <w:qFormat/>
    <w:rsid w:val="00545D81"/>
    <w:pPr>
      <w:spacing w:after="200" w:line="260" w:lineRule="exact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next w:val="Normal"/>
    <w:link w:val="Heading1Char"/>
    <w:uiPriority w:val="9"/>
    <w:qFormat/>
    <w:rsid w:val="00EE3714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241447" w:themeColor="accent1" w:themeShade="B5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3C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41C6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85AC4"/>
    <w:rPr>
      <w:rFonts w:ascii="Lucida Grande" w:hAnsi="Lucida Grande"/>
      <w:sz w:val="18"/>
      <w:szCs w:val="18"/>
    </w:rPr>
  </w:style>
  <w:style w:type="paragraph" w:styleId="Title">
    <w:name w:val="Title"/>
    <w:next w:val="Subtitle"/>
    <w:link w:val="TitleChar"/>
    <w:uiPriority w:val="10"/>
    <w:qFormat/>
    <w:rsid w:val="009C5688"/>
    <w:pPr>
      <w:spacing w:after="30" w:line="680" w:lineRule="exact"/>
      <w:contextualSpacing/>
    </w:pPr>
    <w:rPr>
      <w:rFonts w:ascii="Arial" w:eastAsiaTheme="majorEastAsia" w:hAnsi="Arial" w:cstheme="majorBidi"/>
      <w:color w:val="2C2C2C" w:themeColor="text2" w:themeShade="BF"/>
      <w:spacing w:val="5"/>
      <w:kern w:val="28"/>
      <w:sz w:val="64"/>
      <w:szCs w:val="52"/>
      <w:lang w:eastAsia="en-US"/>
    </w:rPr>
  </w:style>
  <w:style w:type="paragraph" w:customStyle="1" w:styleId="Introduction">
    <w:name w:val="Introduction"/>
    <w:next w:val="Normal"/>
    <w:qFormat/>
    <w:rsid w:val="009C5688"/>
    <w:pPr>
      <w:spacing w:after="480" w:line="260" w:lineRule="exact"/>
    </w:pPr>
    <w:rPr>
      <w:rFonts w:ascii="Arial" w:hAnsi="Arial"/>
      <w:b/>
      <w:sz w:val="22"/>
      <w:szCs w:val="6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C5688"/>
    <w:rPr>
      <w:rFonts w:ascii="Arial" w:eastAsiaTheme="majorEastAsia" w:hAnsi="Arial" w:cstheme="majorBidi"/>
      <w:color w:val="2C2C2C" w:themeColor="text2" w:themeShade="BF"/>
      <w:spacing w:val="5"/>
      <w:kern w:val="28"/>
      <w:sz w:val="64"/>
      <w:szCs w:val="52"/>
      <w:lang w:eastAsia="en-US"/>
    </w:rPr>
  </w:style>
  <w:style w:type="paragraph" w:styleId="ListParagraph">
    <w:name w:val="List Paragraph"/>
    <w:basedOn w:val="Normal"/>
    <w:uiPriority w:val="34"/>
    <w:qFormat/>
    <w:rsid w:val="0035700B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FD3C66"/>
    <w:pPr>
      <w:tabs>
        <w:tab w:val="center" w:pos="4678"/>
        <w:tab w:val="right" w:pos="102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C66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CA677F"/>
    <w:pPr>
      <w:framePr w:hSpace="180" w:wrap="around" w:vAnchor="text" w:hAnchor="page" w:x="1162" w:y="180"/>
      <w:tabs>
        <w:tab w:val="center" w:pos="4820"/>
        <w:tab w:val="right" w:pos="10206"/>
      </w:tabs>
      <w:spacing w:line="180" w:lineRule="exact"/>
      <w:jc w:val="right"/>
    </w:pPr>
    <w:rPr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CA677F"/>
    <w:rPr>
      <w:rFonts w:ascii="Arial" w:hAnsi="Arial"/>
      <w:sz w:val="14"/>
      <w:szCs w:val="1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E3714"/>
    <w:rPr>
      <w:rFonts w:ascii="Arial" w:eastAsiaTheme="majorEastAsia" w:hAnsi="Arial" w:cstheme="majorBidi"/>
      <w:b/>
      <w:bCs/>
      <w:color w:val="241447" w:themeColor="accent1" w:themeShade="B5"/>
      <w:sz w:val="32"/>
      <w:szCs w:val="32"/>
      <w:lang w:eastAsia="en-US"/>
    </w:rPr>
  </w:style>
  <w:style w:type="paragraph" w:styleId="Subtitle">
    <w:name w:val="Subtitle"/>
    <w:aliases w:val="Subhead"/>
    <w:next w:val="Introduction"/>
    <w:link w:val="SubtitleChar"/>
    <w:uiPriority w:val="11"/>
    <w:qFormat/>
    <w:rsid w:val="009C5688"/>
    <w:pPr>
      <w:numPr>
        <w:ilvl w:val="1"/>
      </w:numPr>
      <w:spacing w:after="260" w:line="360" w:lineRule="exact"/>
    </w:pPr>
    <w:rPr>
      <w:rFonts w:ascii="Arial" w:eastAsiaTheme="majorEastAsia" w:hAnsi="Arial" w:cstheme="majorBidi"/>
      <w:iCs/>
      <w:color w:val="341C65" w:themeColor="accent1"/>
      <w:spacing w:val="15"/>
      <w:sz w:val="32"/>
      <w:szCs w:val="24"/>
      <w:lang w:eastAsia="en-US"/>
    </w:rPr>
  </w:style>
  <w:style w:type="character" w:customStyle="1" w:styleId="SubtitleChar">
    <w:name w:val="Subtitle Char"/>
    <w:aliases w:val="Subhead Char"/>
    <w:basedOn w:val="DefaultParagraphFont"/>
    <w:link w:val="Subtitle"/>
    <w:uiPriority w:val="11"/>
    <w:rsid w:val="009C5688"/>
    <w:rPr>
      <w:rFonts w:ascii="Arial" w:eastAsiaTheme="majorEastAsia" w:hAnsi="Arial" w:cstheme="majorBidi"/>
      <w:iCs/>
      <w:color w:val="341C65" w:themeColor="accent1"/>
      <w:spacing w:val="15"/>
      <w:sz w:val="32"/>
      <w:szCs w:val="24"/>
      <w:lang w:eastAsia="en-US"/>
    </w:rPr>
  </w:style>
  <w:style w:type="paragraph" w:customStyle="1" w:styleId="Headline">
    <w:name w:val="Headline"/>
    <w:next w:val="Normal"/>
    <w:autoRedefine/>
    <w:qFormat/>
    <w:rsid w:val="00CD734A"/>
    <w:pPr>
      <w:spacing w:after="200" w:line="920" w:lineRule="exact"/>
    </w:pPr>
    <w:rPr>
      <w:rFonts w:ascii="Arial" w:hAnsi="Arial"/>
      <w:b/>
      <w:sz w:val="22"/>
      <w:szCs w:val="64"/>
      <w:lang w:eastAsia="en-US"/>
    </w:rPr>
  </w:style>
  <w:style w:type="paragraph" w:customStyle="1" w:styleId="Bodyhead">
    <w:name w:val="Body head"/>
    <w:basedOn w:val="Normal"/>
    <w:qFormat/>
    <w:rsid w:val="009C5688"/>
    <w:pPr>
      <w:spacing w:after="0"/>
    </w:pPr>
    <w:rPr>
      <w:b/>
    </w:rPr>
  </w:style>
  <w:style w:type="paragraph" w:customStyle="1" w:styleId="Imagecaption">
    <w:name w:val="Image caption"/>
    <w:basedOn w:val="Normal"/>
    <w:qFormat/>
    <w:rsid w:val="00000E84"/>
    <w:rPr>
      <w:i/>
    </w:rPr>
  </w:style>
  <w:style w:type="paragraph" w:customStyle="1" w:styleId="Sectionhead">
    <w:name w:val="Section head"/>
    <w:basedOn w:val="Bodyhead"/>
    <w:qFormat/>
    <w:rsid w:val="009C5688"/>
    <w:pPr>
      <w:spacing w:after="260"/>
    </w:pPr>
  </w:style>
  <w:style w:type="paragraph" w:styleId="Quote">
    <w:name w:val="Quote"/>
    <w:basedOn w:val="Normal"/>
    <w:next w:val="Normal"/>
    <w:link w:val="QuoteChar"/>
    <w:uiPriority w:val="29"/>
    <w:qFormat/>
    <w:rsid w:val="00000E84"/>
    <w:rPr>
      <w:i/>
      <w:iCs/>
      <w:color w:val="141313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00E84"/>
    <w:rPr>
      <w:rFonts w:ascii="Arial" w:hAnsi="Arial"/>
      <w:i/>
      <w:iCs/>
      <w:color w:val="141313" w:themeColor="text1"/>
      <w:sz w:val="22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F3C33"/>
    <w:rPr>
      <w:rFonts w:asciiTheme="majorHAnsi" w:eastAsiaTheme="majorEastAsia" w:hAnsiTheme="majorHAnsi" w:cstheme="majorBidi"/>
      <w:b/>
      <w:bCs/>
      <w:color w:val="341C65" w:themeColor="accent1"/>
      <w:sz w:val="26"/>
      <w:szCs w:val="26"/>
      <w:lang w:eastAsia="en-US"/>
    </w:rPr>
  </w:style>
  <w:style w:type="paragraph" w:customStyle="1" w:styleId="LineThin">
    <w:name w:val="~LineThin"/>
    <w:basedOn w:val="Normal"/>
    <w:next w:val="Normal"/>
    <w:uiPriority w:val="5"/>
    <w:qFormat/>
    <w:rsid w:val="00015320"/>
    <w:pPr>
      <w:pBdr>
        <w:top w:val="single" w:sz="4" w:space="1" w:color="412878"/>
      </w:pBdr>
      <w:spacing w:after="0" w:line="240" w:lineRule="auto"/>
      <w:ind w:left="-1134" w:right="28"/>
    </w:pPr>
    <w:rPr>
      <w:rFonts w:eastAsia="Times New Roman"/>
      <w:sz w:val="12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092A49"/>
  </w:style>
  <w:style w:type="table" w:styleId="TableGrid">
    <w:name w:val="Table Grid"/>
    <w:basedOn w:val="TableNormal"/>
    <w:uiPriority w:val="59"/>
    <w:rsid w:val="00C617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0">
    <w:name w:val="~Footer"/>
    <w:basedOn w:val="Normal"/>
    <w:uiPriority w:val="19"/>
    <w:semiHidden/>
    <w:rsid w:val="00A03529"/>
    <w:pPr>
      <w:spacing w:after="0" w:line="180" w:lineRule="atLeast"/>
    </w:pPr>
    <w:rPr>
      <w:rFonts w:ascii="AQA Chevin Pro Light" w:eastAsia="Times New Roman" w:hAnsi="AQA Chevin Pro Light"/>
      <w:color w:val="000000"/>
      <w:sz w:val="16"/>
      <w:szCs w:val="16"/>
      <w:lang w:eastAsia="en-GB"/>
    </w:rPr>
  </w:style>
  <w:style w:type="table" w:styleId="LightShading-Accent1">
    <w:name w:val="Light Shading Accent 1"/>
    <w:basedOn w:val="TableNormal"/>
    <w:uiPriority w:val="60"/>
    <w:rsid w:val="00AF7FD4"/>
    <w:rPr>
      <w:color w:val="26154B" w:themeColor="accent1" w:themeShade="BF"/>
    </w:rPr>
    <w:tblPr>
      <w:tblStyleRowBandSize w:val="1"/>
      <w:tblStyleColBandSize w:val="1"/>
      <w:tblInd w:w="0" w:type="dxa"/>
      <w:tblBorders>
        <w:top w:val="single" w:sz="8" w:space="0" w:color="341C65" w:themeColor="accent1"/>
        <w:bottom w:val="single" w:sz="8" w:space="0" w:color="341C6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1C65" w:themeColor="accent1"/>
          <w:left w:val="nil"/>
          <w:bottom w:val="single" w:sz="8" w:space="0" w:color="341C6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1C65" w:themeColor="accent1"/>
          <w:left w:val="nil"/>
          <w:bottom w:val="single" w:sz="8" w:space="0" w:color="341C6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B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B5EA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BEF7F2FEFF6B04DAB872B2D73F8C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C085D-F5CA-6B45-B167-BD29B56A4909}"/>
      </w:docPartPr>
      <w:docPartBody>
        <w:p w14:paraId="1F52A66B" w14:textId="61BFD7CC" w:rsidR="007830F3" w:rsidRDefault="0026132D" w:rsidP="0026132D">
          <w:pPr>
            <w:pStyle w:val="DBEF7F2FEFF6B04DAB872B2D73F8CB4D"/>
          </w:pPr>
          <w:r w:rsidRPr="001A4BB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QA Chevin Pro Light">
    <w:panose1 w:val="020F0303030000060003"/>
    <w:charset w:val="00"/>
    <w:family w:val="auto"/>
    <w:pitch w:val="variable"/>
    <w:sig w:usb0="800002AF" w:usb1="5000204A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32D"/>
    <w:rsid w:val="0026132D"/>
    <w:rsid w:val="0078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132D"/>
    <w:rPr>
      <w:color w:val="808080"/>
    </w:rPr>
  </w:style>
  <w:style w:type="paragraph" w:customStyle="1" w:styleId="FC2CFBCCA38375438CF4090560533D09">
    <w:name w:val="FC2CFBCCA38375438CF4090560533D09"/>
    <w:rsid w:val="0026132D"/>
  </w:style>
  <w:style w:type="paragraph" w:customStyle="1" w:styleId="084B87781BD78E4E821FA66FA966FD7F">
    <w:name w:val="084B87781BD78E4E821FA66FA966FD7F"/>
    <w:rsid w:val="0026132D"/>
  </w:style>
  <w:style w:type="paragraph" w:customStyle="1" w:styleId="E4A33E45DF28394E86B1DC9E947B6621">
    <w:name w:val="E4A33E45DF28394E86B1DC9E947B6621"/>
    <w:rsid w:val="0026132D"/>
  </w:style>
  <w:style w:type="paragraph" w:customStyle="1" w:styleId="DBEF7F2FEFF6B04DAB872B2D73F8CB4D">
    <w:name w:val="DBEF7F2FEFF6B04DAB872B2D73F8CB4D"/>
    <w:rsid w:val="0026132D"/>
  </w:style>
  <w:style w:type="paragraph" w:customStyle="1" w:styleId="D4C4F9ADA8CD2744A073408A8D69F825">
    <w:name w:val="D4C4F9ADA8CD2744A073408A8D69F825"/>
    <w:rsid w:val="0026132D"/>
  </w:style>
  <w:style w:type="paragraph" w:customStyle="1" w:styleId="CE4036BC5DEACF4EA0A331F03E65A322">
    <w:name w:val="CE4036BC5DEACF4EA0A331F03E65A322"/>
    <w:rsid w:val="0026132D"/>
  </w:style>
  <w:style w:type="paragraph" w:customStyle="1" w:styleId="A5B80685162D3E459C780719A944FD92">
    <w:name w:val="A5B80685162D3E459C780719A944FD92"/>
    <w:rsid w:val="0026132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132D"/>
    <w:rPr>
      <w:color w:val="808080"/>
    </w:rPr>
  </w:style>
  <w:style w:type="paragraph" w:customStyle="1" w:styleId="FC2CFBCCA38375438CF4090560533D09">
    <w:name w:val="FC2CFBCCA38375438CF4090560533D09"/>
    <w:rsid w:val="0026132D"/>
  </w:style>
  <w:style w:type="paragraph" w:customStyle="1" w:styleId="084B87781BD78E4E821FA66FA966FD7F">
    <w:name w:val="084B87781BD78E4E821FA66FA966FD7F"/>
    <w:rsid w:val="0026132D"/>
  </w:style>
  <w:style w:type="paragraph" w:customStyle="1" w:styleId="E4A33E45DF28394E86B1DC9E947B6621">
    <w:name w:val="E4A33E45DF28394E86B1DC9E947B6621"/>
    <w:rsid w:val="0026132D"/>
  </w:style>
  <w:style w:type="paragraph" w:customStyle="1" w:styleId="DBEF7F2FEFF6B04DAB872B2D73F8CB4D">
    <w:name w:val="DBEF7F2FEFF6B04DAB872B2D73F8CB4D"/>
    <w:rsid w:val="0026132D"/>
  </w:style>
  <w:style w:type="paragraph" w:customStyle="1" w:styleId="D4C4F9ADA8CD2744A073408A8D69F825">
    <w:name w:val="D4C4F9ADA8CD2744A073408A8D69F825"/>
    <w:rsid w:val="0026132D"/>
  </w:style>
  <w:style w:type="paragraph" w:customStyle="1" w:styleId="CE4036BC5DEACF4EA0A331F03E65A322">
    <w:name w:val="CE4036BC5DEACF4EA0A331F03E65A322"/>
    <w:rsid w:val="0026132D"/>
  </w:style>
  <w:style w:type="paragraph" w:customStyle="1" w:styleId="A5B80685162D3E459C780719A944FD92">
    <w:name w:val="A5B80685162D3E459C780719A944FD92"/>
    <w:rsid w:val="002613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AQAWord">
  <a:themeElements>
    <a:clrScheme name="AQA Word 1">
      <a:dk1>
        <a:srgbClr val="141313"/>
      </a:dk1>
      <a:lt1>
        <a:srgbClr val="FFFFFF"/>
      </a:lt1>
      <a:dk2>
        <a:srgbClr val="3C3C3B"/>
      </a:dk2>
      <a:lt2>
        <a:srgbClr val="777877"/>
      </a:lt2>
      <a:accent1>
        <a:srgbClr val="341C65"/>
      </a:accent1>
      <a:accent2>
        <a:srgbClr val="C2003B"/>
      </a:accent2>
      <a:accent3>
        <a:srgbClr val="60BDE0"/>
      </a:accent3>
      <a:accent4>
        <a:srgbClr val="0778B3"/>
      </a:accent4>
      <a:accent5>
        <a:srgbClr val="DA5235"/>
      </a:accent5>
      <a:accent6>
        <a:srgbClr val="1BA28D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A9B497-78C2-46FC-837E-1C507B0D4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D7307BFB.dotm</Template>
  <TotalTime>290</TotalTime>
  <Pages>2</Pages>
  <Words>5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2013-12-05T17:34:00Z</cp:lastPrinted>
  <dcterms:created xsi:type="dcterms:W3CDTF">2013-12-04T08:11:00Z</dcterms:created>
  <dcterms:modified xsi:type="dcterms:W3CDTF">2014-01-06T14:09:00Z</dcterms:modified>
</cp:coreProperties>
</file>